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699" w:rsidRDefault="00873699" w:rsidP="00731613">
      <w:pPr>
        <w:widowControl w:val="0"/>
        <w:autoSpaceDE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143685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25pt;height:656.25pt">
            <v:imagedata r:id="rId5" o:title=""/>
          </v:shape>
        </w:pict>
      </w:r>
    </w:p>
    <w:p w:rsidR="00873699" w:rsidRDefault="00873699" w:rsidP="00731613">
      <w:pPr>
        <w:widowControl w:val="0"/>
        <w:autoSpaceDE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873699" w:rsidRDefault="00873699" w:rsidP="00731613">
      <w:pPr>
        <w:widowControl w:val="0"/>
        <w:autoSpaceDE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873699" w:rsidRDefault="00873699" w:rsidP="00731613">
      <w:pPr>
        <w:widowControl w:val="0"/>
        <w:autoSpaceDE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873699" w:rsidRDefault="00873699" w:rsidP="00731613">
      <w:pPr>
        <w:widowControl w:val="0"/>
        <w:autoSpaceDE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873699" w:rsidRDefault="00873699" w:rsidP="00731613">
      <w:pPr>
        <w:widowControl w:val="0"/>
        <w:autoSpaceDE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143685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pict>
          <v:shape id="_x0000_i1026" type="#_x0000_t75" style="width:464.25pt;height:656.25pt">
            <v:imagedata r:id="rId6" o:title=""/>
          </v:shape>
        </w:pict>
      </w:r>
    </w:p>
    <w:p w:rsidR="00873699" w:rsidRDefault="00873699" w:rsidP="00731613">
      <w:pPr>
        <w:widowControl w:val="0"/>
        <w:autoSpaceDE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873699" w:rsidRDefault="00873699" w:rsidP="00731613">
      <w:pPr>
        <w:widowControl w:val="0"/>
        <w:autoSpaceDE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873699" w:rsidRDefault="00873699" w:rsidP="00731613">
      <w:pPr>
        <w:widowControl w:val="0"/>
        <w:autoSpaceDE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873699" w:rsidRDefault="00873699" w:rsidP="00731613">
      <w:pPr>
        <w:widowControl w:val="0"/>
        <w:autoSpaceDE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873699" w:rsidRPr="00731613" w:rsidRDefault="00873699" w:rsidP="00731613">
      <w:pPr>
        <w:widowControl w:val="0"/>
        <w:autoSpaceDE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731613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1. Введение.</w:t>
      </w:r>
    </w:p>
    <w:p w:rsidR="00873699" w:rsidRPr="00731613" w:rsidRDefault="00873699" w:rsidP="00731613">
      <w:pPr>
        <w:widowControl w:val="0"/>
        <w:autoSpaceDE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FF"/>
          <w:sz w:val="28"/>
          <w:szCs w:val="28"/>
          <w:u w:val="single"/>
          <w:lang w:eastAsia="ru-RU"/>
        </w:rPr>
      </w:pPr>
    </w:p>
    <w:p w:rsidR="00873699" w:rsidRPr="00731613" w:rsidRDefault="00873699" w:rsidP="00731613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161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Рабочая программа учебной дисциплины </w:t>
      </w:r>
      <w:r w:rsidRPr="0021771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Pr="0021771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Дизайн-проектирование</w:t>
      </w:r>
      <w:r w:rsidRPr="0021771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</w:t>
      </w:r>
      <w:r w:rsidRPr="0021771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ПМ.01 «Творческая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 исполнительская деятельность», МДК </w:t>
      </w:r>
      <w:r w:rsidRPr="0021771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01.01 «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Художественное </w:t>
      </w:r>
      <w:r w:rsidRPr="0021771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проектирование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изделий декоративно-прикладного и народного искусства</w:t>
      </w:r>
      <w:r w:rsidRPr="0021771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</w:t>
      </w:r>
      <w:r w:rsidRPr="0073161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является частью основной образовательной программы в соответствии с ФГОС по специальности </w:t>
      </w:r>
      <w:r w:rsidRPr="003004CB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СПО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54.02.02</w:t>
      </w:r>
      <w:r w:rsidRPr="003004CB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«Декоративно-прикладное искусство и народные промыслы»</w:t>
      </w:r>
      <w:r w:rsidRPr="0073161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углубленной подготовки в части освоения основного вида профессиональной деятельности: </w:t>
      </w:r>
    </w:p>
    <w:p w:rsidR="00873699" w:rsidRPr="00D4738E" w:rsidRDefault="00873699" w:rsidP="007D64C6">
      <w:pPr>
        <w:pStyle w:val="List2"/>
        <w:widowControl w:val="0"/>
        <w:ind w:left="0" w:firstLine="708"/>
        <w:jc w:val="both"/>
        <w:rPr>
          <w:b/>
          <w:bCs/>
          <w:sz w:val="28"/>
          <w:szCs w:val="28"/>
        </w:rPr>
      </w:pPr>
      <w:r w:rsidRPr="00D4738E">
        <w:rPr>
          <w:b/>
          <w:bCs/>
          <w:sz w:val="28"/>
          <w:szCs w:val="28"/>
        </w:rPr>
        <w:t>Виды деятельности:</w:t>
      </w:r>
    </w:p>
    <w:p w:rsidR="00873699" w:rsidRPr="00D4738E" w:rsidRDefault="00873699" w:rsidP="007D64C6">
      <w:pPr>
        <w:pStyle w:val="List2"/>
        <w:widowControl w:val="0"/>
        <w:ind w:left="0" w:firstLine="0"/>
        <w:jc w:val="both"/>
        <w:rPr>
          <w:sz w:val="28"/>
          <w:szCs w:val="28"/>
        </w:rPr>
      </w:pPr>
      <w:r w:rsidRPr="00D4738E">
        <w:rPr>
          <w:sz w:val="28"/>
          <w:szCs w:val="28"/>
        </w:rPr>
        <w:t>творческая и исполнительская деятельность (изготовление изделий декоративно-прикладного искусства индивидуального и интерьерного назначения);</w:t>
      </w:r>
    </w:p>
    <w:p w:rsidR="00873699" w:rsidRPr="00D4738E" w:rsidRDefault="00873699" w:rsidP="007D64C6">
      <w:pPr>
        <w:pStyle w:val="List2"/>
        <w:widowControl w:val="0"/>
        <w:ind w:left="0" w:firstLine="0"/>
        <w:jc w:val="both"/>
        <w:rPr>
          <w:sz w:val="28"/>
          <w:szCs w:val="28"/>
        </w:rPr>
      </w:pPr>
      <w:r w:rsidRPr="00D4738E">
        <w:rPr>
          <w:sz w:val="28"/>
          <w:szCs w:val="28"/>
        </w:rPr>
        <w:t>производственно-технологическая деятельность (изготовление бытовых предметов прикладного характера на традиционных художественных производствах, в организациях малого и среднего бизнеса);</w:t>
      </w:r>
    </w:p>
    <w:p w:rsidR="00873699" w:rsidRDefault="00873699" w:rsidP="007D64C6">
      <w:pPr>
        <w:pStyle w:val="List2"/>
        <w:widowControl w:val="0"/>
        <w:ind w:left="0" w:firstLine="0"/>
        <w:jc w:val="both"/>
        <w:rPr>
          <w:sz w:val="28"/>
          <w:szCs w:val="28"/>
        </w:rPr>
      </w:pPr>
      <w:r w:rsidRPr="00D4738E">
        <w:rPr>
          <w:sz w:val="28"/>
          <w:szCs w:val="28"/>
        </w:rPr>
        <w:t>педагогическая деятельность (учебно-методическое обеспечение образовательного процесса в детских школах искусств, детских художественных школах, других учреждениях дополнительного образования, в общеобразовательных учреждениях).</w:t>
      </w:r>
    </w:p>
    <w:p w:rsidR="00873699" w:rsidRPr="00937F98" w:rsidRDefault="00873699" w:rsidP="007D64C6">
      <w:pPr>
        <w:shd w:val="clear" w:color="auto" w:fill="FFFFFF"/>
        <w:spacing w:line="240" w:lineRule="auto"/>
        <w:jc w:val="both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937F98">
        <w:rPr>
          <w:rFonts w:ascii="Times New Roman" w:hAnsi="Times New Roman" w:cs="Times New Roman"/>
          <w:b/>
          <w:bCs/>
          <w:color w:val="222222"/>
          <w:sz w:val="28"/>
          <w:szCs w:val="28"/>
          <w:u w:val="single"/>
        </w:rPr>
        <w:t>Художник-мастер, преподаватель</w:t>
      </w:r>
      <w:r w:rsidRPr="00937F98">
        <w:rPr>
          <w:rFonts w:ascii="Times New Roman" w:hAnsi="Times New Roman" w:cs="Times New Roman"/>
          <w:color w:val="222222"/>
          <w:sz w:val="28"/>
          <w:szCs w:val="28"/>
        </w:rPr>
        <w:t xml:space="preserve"> должен обладать общими компетенциями, включающими в себя способность:</w:t>
      </w:r>
    </w:p>
    <w:p w:rsidR="00873699" w:rsidRPr="00937F98" w:rsidRDefault="00873699" w:rsidP="007D64C6">
      <w:pPr>
        <w:shd w:val="clear" w:color="auto" w:fill="FFFFFF"/>
        <w:spacing w:line="240" w:lineRule="auto"/>
        <w:jc w:val="both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937F98">
        <w:rPr>
          <w:rFonts w:ascii="Times New Roman" w:hAnsi="Times New Roman" w:cs="Times New Roman"/>
          <w:color w:val="222222"/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873699" w:rsidRPr="00937F98" w:rsidRDefault="00873699" w:rsidP="007D64C6">
      <w:pPr>
        <w:shd w:val="clear" w:color="auto" w:fill="FFFFFF"/>
        <w:spacing w:line="240" w:lineRule="auto"/>
        <w:jc w:val="both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937F98">
        <w:rPr>
          <w:rFonts w:ascii="Times New Roman" w:hAnsi="Times New Roman" w:cs="Times New Roman"/>
          <w:color w:val="222222"/>
          <w:sz w:val="28"/>
          <w:szCs w:val="28"/>
        </w:rPr>
        <w:t>ОК 2. 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</w:r>
    </w:p>
    <w:p w:rsidR="00873699" w:rsidRPr="00937F98" w:rsidRDefault="00873699" w:rsidP="007D64C6">
      <w:pPr>
        <w:shd w:val="clear" w:color="auto" w:fill="FFFFFF"/>
        <w:spacing w:line="240" w:lineRule="auto"/>
        <w:jc w:val="both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937F98">
        <w:rPr>
          <w:rFonts w:ascii="Times New Roman" w:hAnsi="Times New Roman" w:cs="Times New Roman"/>
          <w:color w:val="222222"/>
          <w:sz w:val="28"/>
          <w:szCs w:val="28"/>
        </w:rPr>
        <w:t>ОК 3. Решать проблемы, оценивать риски и принимать решения в нестандартных ситуациях.</w:t>
      </w:r>
    </w:p>
    <w:p w:rsidR="00873699" w:rsidRPr="00937F98" w:rsidRDefault="00873699" w:rsidP="007D64C6">
      <w:pPr>
        <w:shd w:val="clear" w:color="auto" w:fill="FFFFFF"/>
        <w:spacing w:line="240" w:lineRule="auto"/>
        <w:jc w:val="both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937F98">
        <w:rPr>
          <w:rFonts w:ascii="Times New Roman" w:hAnsi="Times New Roman" w:cs="Times New Roman"/>
          <w:color w:val="222222"/>
          <w:sz w:val="28"/>
          <w:szCs w:val="28"/>
        </w:rPr>
        <w:t>ОК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873699" w:rsidRPr="00937F98" w:rsidRDefault="00873699" w:rsidP="007D64C6">
      <w:pPr>
        <w:shd w:val="clear" w:color="auto" w:fill="FFFFFF"/>
        <w:spacing w:line="240" w:lineRule="auto"/>
        <w:jc w:val="both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937F98">
        <w:rPr>
          <w:rFonts w:ascii="Times New Roman" w:hAnsi="Times New Roman" w:cs="Times New Roman"/>
          <w:color w:val="222222"/>
          <w:sz w:val="28"/>
          <w:szCs w:val="28"/>
        </w:rPr>
        <w:t>ОК 5. Использовать информационно-коммуникационные технологии для совершенствования профессиональной деятельности.</w:t>
      </w:r>
    </w:p>
    <w:p w:rsidR="00873699" w:rsidRPr="00937F98" w:rsidRDefault="00873699" w:rsidP="007D64C6">
      <w:pPr>
        <w:shd w:val="clear" w:color="auto" w:fill="FFFFFF"/>
        <w:spacing w:line="240" w:lineRule="auto"/>
        <w:jc w:val="both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937F98">
        <w:rPr>
          <w:rFonts w:ascii="Times New Roman" w:hAnsi="Times New Roman" w:cs="Times New Roman"/>
          <w:color w:val="222222"/>
          <w:sz w:val="28"/>
          <w:szCs w:val="28"/>
        </w:rPr>
        <w:t>ОК 6. Работать в коллективе, обеспечивать его сплочение, эффективно общаться с коллегами, руководством, потребителями.</w:t>
      </w:r>
    </w:p>
    <w:p w:rsidR="00873699" w:rsidRPr="00937F98" w:rsidRDefault="00873699" w:rsidP="007D64C6">
      <w:pPr>
        <w:shd w:val="clear" w:color="auto" w:fill="FFFFFF"/>
        <w:spacing w:line="240" w:lineRule="auto"/>
        <w:jc w:val="both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937F98">
        <w:rPr>
          <w:rFonts w:ascii="Times New Roman" w:hAnsi="Times New Roman" w:cs="Times New Roman"/>
          <w:color w:val="222222"/>
          <w:sz w:val="28"/>
          <w:szCs w:val="28"/>
        </w:rPr>
        <w:t>ОК 7. 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</w:r>
    </w:p>
    <w:p w:rsidR="00873699" w:rsidRPr="00937F98" w:rsidRDefault="00873699" w:rsidP="007D64C6">
      <w:pPr>
        <w:shd w:val="clear" w:color="auto" w:fill="FFFFFF"/>
        <w:spacing w:line="240" w:lineRule="auto"/>
        <w:jc w:val="both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937F98">
        <w:rPr>
          <w:rFonts w:ascii="Times New Roman" w:hAnsi="Times New Roman" w:cs="Times New Roman"/>
          <w:color w:val="222222"/>
          <w:sz w:val="28"/>
          <w:szCs w:val="28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873699" w:rsidRPr="00937F98" w:rsidRDefault="00873699" w:rsidP="007D64C6">
      <w:pPr>
        <w:shd w:val="clear" w:color="auto" w:fill="FFFFFF"/>
        <w:spacing w:line="240" w:lineRule="auto"/>
        <w:jc w:val="both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937F98">
        <w:rPr>
          <w:rFonts w:ascii="Times New Roman" w:hAnsi="Times New Roman" w:cs="Times New Roman"/>
          <w:color w:val="222222"/>
          <w:sz w:val="28"/>
          <w:szCs w:val="28"/>
        </w:rPr>
        <w:t>ОК 9. Ориентироваться в условиях частой смены технологий в профессиональной деятельности.</w:t>
      </w:r>
    </w:p>
    <w:p w:rsidR="00873699" w:rsidRPr="00937F98" w:rsidRDefault="00873699" w:rsidP="007D64C6">
      <w:pPr>
        <w:pStyle w:val="List2"/>
        <w:ind w:left="0" w:firstLine="0"/>
        <w:jc w:val="both"/>
        <w:rPr>
          <w:sz w:val="28"/>
          <w:szCs w:val="28"/>
        </w:rPr>
      </w:pPr>
      <w:r w:rsidRPr="00937F98">
        <w:rPr>
          <w:sz w:val="28"/>
          <w:szCs w:val="28"/>
        </w:rPr>
        <w:t xml:space="preserve">Художник-мастер, преподаватель должен обладать </w:t>
      </w:r>
      <w:r w:rsidRPr="00937F98">
        <w:rPr>
          <w:b/>
          <w:bCs/>
          <w:sz w:val="28"/>
          <w:szCs w:val="28"/>
        </w:rPr>
        <w:t>профессиональными компетенциями</w:t>
      </w:r>
      <w:r w:rsidRPr="00937F98">
        <w:rPr>
          <w:sz w:val="28"/>
          <w:szCs w:val="28"/>
        </w:rPr>
        <w:t>, соответствующими основным видам профессиональной деятельности:</w:t>
      </w:r>
    </w:p>
    <w:p w:rsidR="00873699" w:rsidRPr="00937F98" w:rsidRDefault="00873699" w:rsidP="007D64C6">
      <w:pPr>
        <w:pStyle w:val="List2"/>
        <w:widowControl w:val="0"/>
        <w:ind w:left="0" w:firstLine="708"/>
        <w:jc w:val="both"/>
        <w:rPr>
          <w:b/>
          <w:bCs/>
          <w:sz w:val="28"/>
          <w:szCs w:val="28"/>
        </w:rPr>
      </w:pPr>
      <w:r w:rsidRPr="00937F98">
        <w:rPr>
          <w:b/>
          <w:bCs/>
          <w:sz w:val="28"/>
          <w:szCs w:val="28"/>
        </w:rPr>
        <w:t>Творческая и исполнительская деятельность:</w:t>
      </w:r>
    </w:p>
    <w:p w:rsidR="00873699" w:rsidRPr="00937F98" w:rsidRDefault="00873699" w:rsidP="007D64C6">
      <w:pPr>
        <w:pStyle w:val="List2"/>
        <w:widowControl w:val="0"/>
        <w:tabs>
          <w:tab w:val="left" w:pos="1080"/>
        </w:tabs>
        <w:ind w:left="0" w:firstLine="0"/>
        <w:jc w:val="both"/>
        <w:rPr>
          <w:b/>
          <w:bCs/>
          <w:sz w:val="28"/>
          <w:szCs w:val="28"/>
        </w:rPr>
      </w:pPr>
      <w:r w:rsidRPr="00937F98">
        <w:rPr>
          <w:sz w:val="28"/>
          <w:szCs w:val="28"/>
        </w:rPr>
        <w:t>ПК 1.1. Изображать человека и окружающую предметно-пространственную среду средствами академического рисунка и живописи.</w:t>
      </w:r>
    </w:p>
    <w:p w:rsidR="00873699" w:rsidRPr="00937F98" w:rsidRDefault="00873699" w:rsidP="007D64C6">
      <w:pPr>
        <w:pStyle w:val="List2"/>
        <w:widowControl w:val="0"/>
        <w:ind w:left="0" w:firstLine="0"/>
        <w:jc w:val="both"/>
        <w:rPr>
          <w:sz w:val="28"/>
          <w:szCs w:val="28"/>
        </w:rPr>
      </w:pPr>
      <w:r w:rsidRPr="00937F98">
        <w:rPr>
          <w:sz w:val="28"/>
          <w:szCs w:val="28"/>
        </w:rPr>
        <w:t>ПК 1.2. Создавать художественно-графические проекты изделий декоративно-прикладного искусства индивидуального и интерьерного значения и воплощать их в материале.</w:t>
      </w:r>
    </w:p>
    <w:p w:rsidR="00873699" w:rsidRPr="00937F98" w:rsidRDefault="00873699" w:rsidP="007D64C6">
      <w:pPr>
        <w:pStyle w:val="List2"/>
        <w:widowControl w:val="0"/>
        <w:ind w:left="0" w:firstLine="0"/>
        <w:jc w:val="both"/>
        <w:rPr>
          <w:sz w:val="28"/>
          <w:szCs w:val="28"/>
        </w:rPr>
      </w:pPr>
      <w:r w:rsidRPr="00937F98">
        <w:rPr>
          <w:sz w:val="28"/>
          <w:szCs w:val="28"/>
        </w:rPr>
        <w:t xml:space="preserve">ПК 1.3. Собирать, анализировать и систематизировать подготовительный материал при проектировании изделий декоративно-прикладного искусства. </w:t>
      </w:r>
    </w:p>
    <w:p w:rsidR="00873699" w:rsidRPr="00937F98" w:rsidRDefault="00873699" w:rsidP="007D64C6">
      <w:pPr>
        <w:pStyle w:val="List2"/>
        <w:widowControl w:val="0"/>
        <w:ind w:left="0" w:firstLine="0"/>
        <w:jc w:val="both"/>
        <w:rPr>
          <w:sz w:val="28"/>
          <w:szCs w:val="28"/>
        </w:rPr>
      </w:pPr>
      <w:r w:rsidRPr="00937F98">
        <w:rPr>
          <w:sz w:val="28"/>
          <w:szCs w:val="28"/>
        </w:rPr>
        <w:t>ПК 1.4. Воплощать в материале самостоятельно разработанный проект изделия декоративно-прикладного искусства (по видам).</w:t>
      </w:r>
    </w:p>
    <w:p w:rsidR="00873699" w:rsidRPr="00937F98" w:rsidRDefault="00873699" w:rsidP="007D64C6">
      <w:pPr>
        <w:pStyle w:val="List2"/>
        <w:widowControl w:val="0"/>
        <w:ind w:left="0" w:firstLine="0"/>
        <w:jc w:val="both"/>
        <w:rPr>
          <w:sz w:val="28"/>
          <w:szCs w:val="28"/>
        </w:rPr>
      </w:pPr>
      <w:r w:rsidRPr="00937F98">
        <w:rPr>
          <w:sz w:val="28"/>
          <w:szCs w:val="28"/>
        </w:rPr>
        <w:t>ПК 1.5. Выполнять эскизы и проекты с использованием различных графических средств и приемов.</w:t>
      </w:r>
    </w:p>
    <w:p w:rsidR="00873699" w:rsidRPr="00937F98" w:rsidRDefault="00873699" w:rsidP="007D64C6">
      <w:pPr>
        <w:pStyle w:val="List2"/>
        <w:widowControl w:val="0"/>
        <w:ind w:left="0" w:firstLine="0"/>
        <w:jc w:val="both"/>
        <w:rPr>
          <w:sz w:val="28"/>
          <w:szCs w:val="28"/>
        </w:rPr>
      </w:pPr>
      <w:r w:rsidRPr="00937F98">
        <w:rPr>
          <w:sz w:val="28"/>
          <w:szCs w:val="28"/>
        </w:rPr>
        <w:t>ПК 1.6. Самостоятельно разрабатывать колористические решения художественно-графических проектов изделий декоративно-прикладного и народного искусства.</w:t>
      </w:r>
    </w:p>
    <w:p w:rsidR="00873699" w:rsidRPr="00937F98" w:rsidRDefault="00873699" w:rsidP="007D64C6">
      <w:pPr>
        <w:pStyle w:val="List2"/>
        <w:widowControl w:val="0"/>
        <w:ind w:left="0" w:firstLine="0"/>
        <w:jc w:val="both"/>
        <w:rPr>
          <w:sz w:val="28"/>
          <w:szCs w:val="28"/>
        </w:rPr>
      </w:pPr>
      <w:r w:rsidRPr="00937F98">
        <w:rPr>
          <w:sz w:val="28"/>
          <w:szCs w:val="28"/>
        </w:rPr>
        <w:t>ПК 1.7. Владеть культурой устной и письменной речи, профессиональной терминологией.</w:t>
      </w:r>
    </w:p>
    <w:p w:rsidR="00873699" w:rsidRPr="00937F98" w:rsidRDefault="00873699" w:rsidP="00F456D4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937F98">
        <w:rPr>
          <w:rFonts w:ascii="Times New Roman" w:hAnsi="Times New Roman" w:cs="Times New Roman"/>
          <w:b/>
          <w:bCs/>
          <w:sz w:val="28"/>
          <w:szCs w:val="28"/>
        </w:rPr>
        <w:t>Область профессиональной деятельности выпускников:</w:t>
      </w:r>
      <w:r w:rsidRPr="00937F98">
        <w:rPr>
          <w:sz w:val="28"/>
          <w:szCs w:val="28"/>
        </w:rPr>
        <w:t>Область профессиональной деятельности выпускников: художественное проектирование и изготовление изделий декоративно-прикладного искусства; образование художественное в детских школах искусств, детских художественных школах, других учреждениях дополнительного образования, общеобразовательных учреждениях.</w:t>
      </w:r>
    </w:p>
    <w:p w:rsidR="00873699" w:rsidRPr="00731613" w:rsidRDefault="00873699" w:rsidP="007D64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31613">
        <w:rPr>
          <w:rFonts w:ascii="Times New Roman" w:hAnsi="Times New Roman" w:cs="Times New Roman"/>
          <w:sz w:val="28"/>
          <w:szCs w:val="28"/>
          <w:lang w:eastAsia="ru-RU"/>
        </w:rPr>
        <w:t xml:space="preserve"> Учебная дисциплина «</w:t>
      </w:r>
      <w:r w:rsidRPr="0073161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Дизайн-проектирование</w:t>
      </w:r>
      <w:r w:rsidRPr="00731613">
        <w:rPr>
          <w:rFonts w:ascii="Times New Roman" w:hAnsi="Times New Roman" w:cs="Times New Roman"/>
          <w:sz w:val="28"/>
          <w:szCs w:val="28"/>
          <w:lang w:eastAsia="ru-RU"/>
        </w:rPr>
        <w:t xml:space="preserve">»  в структуре основной профессиональной образовательной программы принадлежит к профессиональному модулю </w:t>
      </w:r>
      <w:r w:rsidRPr="0021771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ПМ.01 «Творческая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 исполнительская деятельность»</w:t>
      </w:r>
      <w:r w:rsidRPr="0073161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73699" w:rsidRPr="00731613" w:rsidRDefault="00873699" w:rsidP="00731613">
      <w:pPr>
        <w:widowControl w:val="0"/>
        <w:autoSpaceDE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731613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2. Цель и задачи дисциплины (междисциплинарного курса, практики).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3161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Целью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73161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курса является: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31613">
        <w:rPr>
          <w:rFonts w:ascii="Times New Roman" w:hAnsi="Times New Roman" w:cs="Times New Roman"/>
          <w:sz w:val="28"/>
          <w:szCs w:val="28"/>
          <w:lang w:eastAsia="ru-RU"/>
        </w:rPr>
        <w:t>практическое освоение студентами художественного языка изделий декоративно-прикладного искусства, его сущности, стилевых особенностей, традиционных художественных и технологических приемов.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3161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Задачами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73161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курса являются: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31613">
        <w:rPr>
          <w:rFonts w:ascii="Times New Roman" w:hAnsi="Times New Roman" w:cs="Times New Roman"/>
          <w:sz w:val="28"/>
          <w:szCs w:val="28"/>
          <w:lang w:eastAsia="ru-RU"/>
        </w:rPr>
        <w:t xml:space="preserve"> сформировать у студентов понимание художественного произведения как синтеза предметной формы, материала и художественного оформления;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31613">
        <w:rPr>
          <w:rFonts w:ascii="Times New Roman" w:hAnsi="Times New Roman" w:cs="Times New Roman"/>
          <w:sz w:val="28"/>
          <w:szCs w:val="28"/>
          <w:lang w:eastAsia="ru-RU"/>
        </w:rPr>
        <w:t xml:space="preserve"> заложить основы композиционного мышления и особенного мировосприятия;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31613">
        <w:rPr>
          <w:rFonts w:ascii="Times New Roman" w:hAnsi="Times New Roman" w:cs="Times New Roman"/>
          <w:sz w:val="28"/>
          <w:szCs w:val="28"/>
          <w:lang w:eastAsia="ru-RU"/>
        </w:rPr>
        <w:t xml:space="preserve"> научить учащихся правильно и последовательно работать с материалами;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31613">
        <w:rPr>
          <w:rFonts w:ascii="Times New Roman" w:hAnsi="Times New Roman" w:cs="Times New Roman"/>
          <w:sz w:val="28"/>
          <w:szCs w:val="28"/>
          <w:lang w:eastAsia="ru-RU"/>
        </w:rPr>
        <w:t>познакомить с оборудованием и инструментами, правилами по технике безопасности.</w:t>
      </w:r>
    </w:p>
    <w:p w:rsidR="00873699" w:rsidRPr="00731613" w:rsidRDefault="00873699" w:rsidP="00731613">
      <w:pPr>
        <w:widowControl w:val="0"/>
        <w:autoSpaceDE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31613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3. Требования к уровню освоения содержания курса</w:t>
      </w:r>
      <w:r w:rsidRPr="0073161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31613">
        <w:rPr>
          <w:rFonts w:ascii="Times New Roman" w:hAnsi="Times New Roman" w:cs="Times New Roman"/>
          <w:sz w:val="28"/>
          <w:szCs w:val="28"/>
          <w:lang w:eastAsia="ru-RU"/>
        </w:rPr>
        <w:t>В результате освоения   курса студент должен:</w:t>
      </w:r>
    </w:p>
    <w:p w:rsidR="00873699" w:rsidRPr="00731613" w:rsidRDefault="00873699" w:rsidP="0073161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3161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иметь практический опыт:</w:t>
      </w:r>
    </w:p>
    <w:p w:rsidR="00873699" w:rsidRPr="00731613" w:rsidRDefault="00873699" w:rsidP="007316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1613">
        <w:rPr>
          <w:rFonts w:ascii="Times New Roman" w:hAnsi="Times New Roman" w:cs="Times New Roman"/>
          <w:sz w:val="28"/>
          <w:szCs w:val="28"/>
          <w:lang w:eastAsia="ru-RU"/>
        </w:rPr>
        <w:t xml:space="preserve">копирования и варьирования исторических и современных образцов декоративно-прикладного искусства; </w:t>
      </w:r>
    </w:p>
    <w:p w:rsidR="00873699" w:rsidRPr="00731613" w:rsidRDefault="00873699" w:rsidP="007316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1613">
        <w:rPr>
          <w:rFonts w:ascii="Times New Roman" w:hAnsi="Times New Roman" w:cs="Times New Roman"/>
          <w:sz w:val="28"/>
          <w:szCs w:val="28"/>
          <w:lang w:eastAsia="ru-RU"/>
        </w:rPr>
        <w:t xml:space="preserve">материального воплощения самостоятельно разработанных проектов изделий декоративно-прикладного искусства; </w:t>
      </w:r>
    </w:p>
    <w:p w:rsidR="00873699" w:rsidRPr="00731613" w:rsidRDefault="00873699" w:rsidP="00731613">
      <w:pPr>
        <w:spacing w:after="0" w:line="228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1613">
        <w:rPr>
          <w:rFonts w:ascii="Times New Roman" w:hAnsi="Times New Roman" w:cs="Times New Roman"/>
          <w:sz w:val="28"/>
          <w:szCs w:val="28"/>
          <w:lang w:eastAsia="ru-RU"/>
        </w:rPr>
        <w:t>применения технологических и эстетических традиций при исполнении современных изделий декоративно-прикладного искусства;</w:t>
      </w:r>
    </w:p>
    <w:p w:rsidR="00873699" w:rsidRPr="00731613" w:rsidRDefault="00873699" w:rsidP="00731613">
      <w:pPr>
        <w:spacing w:after="0" w:line="228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3161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знать:</w:t>
      </w:r>
    </w:p>
    <w:p w:rsidR="00873699" w:rsidRPr="00731613" w:rsidRDefault="00873699" w:rsidP="00731613">
      <w:pPr>
        <w:spacing w:after="0" w:line="228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1613">
        <w:rPr>
          <w:rFonts w:ascii="Times New Roman" w:hAnsi="Times New Roman" w:cs="Times New Roman"/>
          <w:sz w:val="28"/>
          <w:szCs w:val="28"/>
          <w:lang w:eastAsia="ru-RU"/>
        </w:rPr>
        <w:t>физические и химические свойства материалов, применяемых при изготовлении изделий декоративно-прикладного искусства;</w:t>
      </w:r>
    </w:p>
    <w:p w:rsidR="00873699" w:rsidRPr="00731613" w:rsidRDefault="00873699" w:rsidP="00731613">
      <w:pPr>
        <w:spacing w:after="0" w:line="228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1613">
        <w:rPr>
          <w:rFonts w:ascii="Times New Roman" w:hAnsi="Times New Roman" w:cs="Times New Roman"/>
          <w:sz w:val="28"/>
          <w:szCs w:val="28"/>
          <w:lang w:eastAsia="ru-RU"/>
        </w:rPr>
        <w:t>технологический процесс изготовления изделия декоративно-прикладного искусства;</w:t>
      </w:r>
    </w:p>
    <w:p w:rsidR="00873699" w:rsidRPr="00731613" w:rsidRDefault="00873699" w:rsidP="00731613">
      <w:pPr>
        <w:spacing w:after="0" w:line="228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1613">
        <w:rPr>
          <w:rFonts w:ascii="Times New Roman" w:hAnsi="Times New Roman" w:cs="Times New Roman"/>
          <w:sz w:val="28"/>
          <w:szCs w:val="28"/>
          <w:lang w:eastAsia="ru-RU"/>
        </w:rPr>
        <w:t>художественно-технические приемы исполнения изделий декоративно-прикладного искусства;</w:t>
      </w:r>
    </w:p>
    <w:p w:rsidR="00873699" w:rsidRPr="00731613" w:rsidRDefault="00873699" w:rsidP="00731613">
      <w:pPr>
        <w:spacing w:after="0" w:line="228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1613">
        <w:rPr>
          <w:rFonts w:ascii="Times New Roman" w:hAnsi="Times New Roman" w:cs="Times New Roman"/>
          <w:sz w:val="28"/>
          <w:szCs w:val="28"/>
          <w:lang w:eastAsia="ru-RU"/>
        </w:rPr>
        <w:t>специфику профессионального материального воплощения авторских проектов изделий декоративно-прикладного искусства;</w:t>
      </w:r>
    </w:p>
    <w:p w:rsidR="00873699" w:rsidRPr="00731613" w:rsidRDefault="00873699" w:rsidP="00731613">
      <w:pPr>
        <w:spacing w:after="0" w:line="228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1613">
        <w:rPr>
          <w:rFonts w:ascii="Times New Roman" w:hAnsi="Times New Roman" w:cs="Times New Roman"/>
          <w:sz w:val="28"/>
          <w:szCs w:val="28"/>
          <w:lang w:eastAsia="ru-RU"/>
        </w:rPr>
        <w:t>правила техники безопасности при изготовлении изделия декоративно-прикладного искусства;</w:t>
      </w:r>
    </w:p>
    <w:p w:rsidR="00873699" w:rsidRPr="00731613" w:rsidRDefault="00873699" w:rsidP="0073161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3161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уметь:</w:t>
      </w:r>
    </w:p>
    <w:p w:rsidR="00873699" w:rsidRPr="00731613" w:rsidRDefault="00873699" w:rsidP="007316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1613">
        <w:rPr>
          <w:rFonts w:ascii="Times New Roman" w:hAnsi="Times New Roman" w:cs="Times New Roman"/>
          <w:sz w:val="28"/>
          <w:szCs w:val="28"/>
          <w:lang w:eastAsia="ru-RU"/>
        </w:rPr>
        <w:t>выполнять изделия декоративно-прикладного искусства на высоком профессиональном уровне;</w:t>
      </w:r>
    </w:p>
    <w:p w:rsidR="00873699" w:rsidRPr="00731613" w:rsidRDefault="00873699" w:rsidP="007316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1613">
        <w:rPr>
          <w:rFonts w:ascii="Times New Roman" w:hAnsi="Times New Roman" w:cs="Times New Roman"/>
          <w:sz w:val="28"/>
          <w:szCs w:val="28"/>
          <w:lang w:eastAsia="ru-RU"/>
        </w:rPr>
        <w:t>применять знания и навыки в области материаловедения, специальной технологии, исполнительского мастерства в процессе копирования, варьирования и самостоятельного выполнения изделий декоративно-прикладного искусства.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1613">
        <w:rPr>
          <w:rFonts w:ascii="Times New Roman" w:hAnsi="Times New Roman" w:cs="Times New Roman"/>
          <w:sz w:val="28"/>
          <w:szCs w:val="28"/>
          <w:lang w:eastAsia="ru-RU"/>
        </w:rPr>
        <w:tab/>
        <w:t>Обязательная учебная нагрузка студента –часов, дополнительная работа студента над завершением программного задания -  часов, время изучения – 1-8 семестры.</w:t>
      </w:r>
    </w:p>
    <w:p w:rsidR="00873699" w:rsidRPr="00731613" w:rsidRDefault="00873699" w:rsidP="00731613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73699" w:rsidRPr="00731613" w:rsidRDefault="00873699" w:rsidP="00731613">
      <w:pPr>
        <w:widowControl w:val="0"/>
        <w:autoSpaceDE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yellow"/>
          <w:lang w:eastAsia="ru-RU"/>
        </w:rPr>
      </w:pPr>
      <w:r w:rsidRPr="00731613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4. Объем дисциплины, виды учебной работы</w:t>
      </w:r>
      <w:r w:rsidRPr="0073161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873699" w:rsidRPr="00731613" w:rsidRDefault="00873699" w:rsidP="00731613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73699" w:rsidRDefault="00873699" w:rsidP="00731613">
      <w:pPr>
        <w:widowControl w:val="0"/>
        <w:autoSpaceDE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Максимальная нагрузка – 831ч. </w:t>
      </w:r>
      <w:r w:rsidRPr="00731613">
        <w:rPr>
          <w:rFonts w:ascii="Times New Roman" w:hAnsi="Times New Roman" w:cs="Times New Roman"/>
          <w:sz w:val="28"/>
          <w:szCs w:val="28"/>
          <w:lang w:eastAsia="ru-RU"/>
        </w:rPr>
        <w:t xml:space="preserve">Обязательная аудиторная нагрузка студента – </w:t>
      </w:r>
      <w:r>
        <w:rPr>
          <w:rFonts w:ascii="Times New Roman" w:hAnsi="Times New Roman" w:cs="Times New Roman"/>
          <w:sz w:val="28"/>
          <w:szCs w:val="28"/>
          <w:lang w:eastAsia="ru-RU"/>
        </w:rPr>
        <w:t>554</w:t>
      </w:r>
      <w:r w:rsidRPr="00731613">
        <w:rPr>
          <w:rFonts w:ascii="Times New Roman" w:hAnsi="Times New Roman" w:cs="Times New Roman"/>
          <w:sz w:val="28"/>
          <w:szCs w:val="28"/>
          <w:lang w:eastAsia="ru-RU"/>
        </w:rPr>
        <w:t xml:space="preserve"> час</w:t>
      </w:r>
      <w:r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731613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самостоятельная</w:t>
      </w:r>
      <w:r w:rsidRPr="00A17D03">
        <w:rPr>
          <w:rFonts w:ascii="Times New Roman" w:hAnsi="Times New Roman" w:cs="Times New Roman"/>
          <w:sz w:val="28"/>
          <w:szCs w:val="28"/>
        </w:rPr>
        <w:t xml:space="preserve"> работа студента над завершением программного задания - </w:t>
      </w:r>
      <w:r>
        <w:rPr>
          <w:rFonts w:ascii="Times New Roman" w:hAnsi="Times New Roman" w:cs="Times New Roman"/>
          <w:sz w:val="28"/>
          <w:szCs w:val="28"/>
        </w:rPr>
        <w:t>277</w:t>
      </w:r>
      <w:r w:rsidRPr="00A17D03">
        <w:rPr>
          <w:rFonts w:ascii="Times New Roman" w:hAnsi="Times New Roman" w:cs="Times New Roman"/>
          <w:sz w:val="28"/>
          <w:szCs w:val="28"/>
        </w:rPr>
        <w:t xml:space="preserve"> часов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73699" w:rsidRPr="00A17D03" w:rsidRDefault="00873699" w:rsidP="00731613">
      <w:pPr>
        <w:widowControl w:val="0"/>
        <w:autoSpaceDE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A17D03">
        <w:rPr>
          <w:rFonts w:ascii="Times New Roman" w:hAnsi="Times New Roman" w:cs="Times New Roman"/>
          <w:sz w:val="28"/>
          <w:szCs w:val="28"/>
          <w:lang w:eastAsia="ru-RU"/>
        </w:rPr>
        <w:t>ремя изучения –1-8 семестры. Форма итогового контроля – 1-5,8-экзамены,6,7 – зачет</w:t>
      </w:r>
      <w:r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A17D0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73699" w:rsidRDefault="00873699" w:rsidP="00731613">
      <w:pPr>
        <w:widowControl w:val="0"/>
        <w:autoSpaceDE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  <w:highlight w:val="yellow"/>
          <w:lang w:eastAsia="ru-RU"/>
        </w:rPr>
      </w:pPr>
    </w:p>
    <w:p w:rsidR="00873699" w:rsidRDefault="00873699" w:rsidP="00731613">
      <w:pPr>
        <w:widowControl w:val="0"/>
        <w:autoSpaceDE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  <w:highlight w:val="yellow"/>
          <w:lang w:eastAsia="ru-RU"/>
        </w:rPr>
      </w:pPr>
    </w:p>
    <w:p w:rsidR="00873699" w:rsidRDefault="00873699" w:rsidP="00731613">
      <w:pPr>
        <w:widowControl w:val="0"/>
        <w:autoSpaceDE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  <w:highlight w:val="yellow"/>
          <w:lang w:eastAsia="ru-RU"/>
        </w:rPr>
      </w:pPr>
    </w:p>
    <w:p w:rsidR="00873699" w:rsidRDefault="00873699" w:rsidP="00731613">
      <w:pPr>
        <w:widowControl w:val="0"/>
        <w:autoSpaceDE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  <w:highlight w:val="yellow"/>
          <w:lang w:eastAsia="ru-RU"/>
        </w:rPr>
      </w:pPr>
    </w:p>
    <w:p w:rsidR="00873699" w:rsidRDefault="00873699" w:rsidP="00731613">
      <w:pPr>
        <w:widowControl w:val="0"/>
        <w:autoSpaceDE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  <w:highlight w:val="yellow"/>
          <w:lang w:eastAsia="ru-RU"/>
        </w:rPr>
      </w:pPr>
    </w:p>
    <w:p w:rsidR="00873699" w:rsidRPr="00731613" w:rsidRDefault="00873699" w:rsidP="00731613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  <w:highlight w:val="yellow"/>
          <w:lang w:eastAsia="ru-RU"/>
        </w:rPr>
      </w:pPr>
      <w:r w:rsidRPr="00731613">
        <w:rPr>
          <w:rFonts w:ascii="Arial" w:hAnsi="Arial" w:cs="Arial"/>
          <w:b/>
          <w:bCs/>
          <w:sz w:val="32"/>
          <w:szCs w:val="32"/>
          <w:lang w:eastAsia="ru-RU"/>
        </w:rPr>
        <w:t>Тематический план.</w:t>
      </w:r>
    </w:p>
    <w:p w:rsidR="00873699" w:rsidRPr="00577C08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77C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Специальность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–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54.02.02 </w:t>
      </w:r>
      <w:r w:rsidRPr="00577C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577C08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Декоративно-прикладное искусство и народные промыслы»</w:t>
      </w:r>
    </w:p>
    <w:p w:rsidR="00873699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МДК </w:t>
      </w:r>
      <w:r w:rsidRPr="0021771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01.01 «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Художественное </w:t>
      </w:r>
      <w:r w:rsidRPr="0021771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проектирование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изделий декоративно-прикладного и народного искусства</w:t>
      </w:r>
      <w:r w:rsidRPr="0021771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1771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Pr="0021771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Дизайн-проектирование</w:t>
      </w:r>
      <w:r w:rsidRPr="0021771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873699" w:rsidRPr="001312FD" w:rsidRDefault="00873699" w:rsidP="007316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12FD">
        <w:rPr>
          <w:rFonts w:ascii="Times New Roman" w:hAnsi="Times New Roman" w:cs="Times New Roman"/>
          <w:sz w:val="28"/>
          <w:szCs w:val="28"/>
          <w:lang w:eastAsia="ru-RU"/>
        </w:rPr>
        <w:t>Форма обучения – очная</w:t>
      </w:r>
    </w:p>
    <w:p w:rsidR="00873699" w:rsidRPr="00731613" w:rsidRDefault="00873699" w:rsidP="0073161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tbl>
      <w:tblPr>
        <w:tblW w:w="10523" w:type="dxa"/>
        <w:tblInd w:w="-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6" w:type="dxa"/>
          <w:right w:w="56" w:type="dxa"/>
        </w:tblCellMar>
        <w:tblLook w:val="0000"/>
      </w:tblPr>
      <w:tblGrid>
        <w:gridCol w:w="7263"/>
        <w:gridCol w:w="767"/>
        <w:gridCol w:w="1542"/>
        <w:gridCol w:w="951"/>
      </w:tblGrid>
      <w:tr w:rsidR="00873699" w:rsidRPr="00825FB9">
        <w:trPr>
          <w:cantSplit/>
          <w:trHeight w:val="1092"/>
        </w:trPr>
        <w:tc>
          <w:tcPr>
            <w:tcW w:w="7263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161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161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разделов и тем</w:t>
            </w:r>
          </w:p>
        </w:tc>
        <w:tc>
          <w:tcPr>
            <w:tcW w:w="767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161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Макс.</w:t>
            </w:r>
          </w:p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161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нагр.</w:t>
            </w:r>
          </w:p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161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студ. ч</w:t>
            </w:r>
          </w:p>
        </w:tc>
        <w:tc>
          <w:tcPr>
            <w:tcW w:w="1542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161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 аудиторных часов при очной форме обучения</w:t>
            </w:r>
          </w:p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161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групп.уроки</w:t>
            </w:r>
          </w:p>
        </w:tc>
        <w:tc>
          <w:tcPr>
            <w:tcW w:w="951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161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Самост.</w:t>
            </w:r>
          </w:p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161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раб.</w:t>
            </w:r>
          </w:p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161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студ.</w:t>
            </w:r>
          </w:p>
        </w:tc>
      </w:tr>
      <w:tr w:rsidR="00873699" w:rsidRPr="00825FB9">
        <w:trPr>
          <w:cantSplit/>
        </w:trPr>
        <w:tc>
          <w:tcPr>
            <w:tcW w:w="7263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67" w:type="dxa"/>
          </w:tcPr>
          <w:p w:rsidR="00873699" w:rsidRPr="00731613" w:rsidRDefault="00873699" w:rsidP="0073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831</w:t>
            </w:r>
          </w:p>
        </w:tc>
        <w:tc>
          <w:tcPr>
            <w:tcW w:w="1542" w:type="dxa"/>
          </w:tcPr>
          <w:p w:rsidR="00873699" w:rsidRPr="00731613" w:rsidRDefault="00873699" w:rsidP="0073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554</w:t>
            </w:r>
          </w:p>
        </w:tc>
        <w:tc>
          <w:tcPr>
            <w:tcW w:w="951" w:type="dxa"/>
          </w:tcPr>
          <w:p w:rsidR="00873699" w:rsidRPr="00731613" w:rsidRDefault="00873699" w:rsidP="0073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277</w:t>
            </w:r>
          </w:p>
        </w:tc>
      </w:tr>
      <w:tr w:rsidR="00873699" w:rsidRPr="00825FB9">
        <w:trPr>
          <w:cantSplit/>
        </w:trPr>
        <w:tc>
          <w:tcPr>
            <w:tcW w:w="7263" w:type="dxa"/>
          </w:tcPr>
          <w:p w:rsidR="00873699" w:rsidRPr="00731613" w:rsidRDefault="00873699" w:rsidP="007316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161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                                  1 семестр</w:t>
            </w:r>
          </w:p>
        </w:tc>
        <w:tc>
          <w:tcPr>
            <w:tcW w:w="767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2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1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73699" w:rsidRPr="00825FB9">
        <w:trPr>
          <w:cantSplit/>
        </w:trPr>
        <w:tc>
          <w:tcPr>
            <w:tcW w:w="7263" w:type="dxa"/>
          </w:tcPr>
          <w:p w:rsidR="00873699" w:rsidRPr="00731613" w:rsidRDefault="00873699" w:rsidP="007316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161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1. Основы композиции.</w:t>
            </w:r>
          </w:p>
        </w:tc>
        <w:tc>
          <w:tcPr>
            <w:tcW w:w="767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2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51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873699" w:rsidRPr="00825FB9">
        <w:trPr>
          <w:cantSplit/>
        </w:trPr>
        <w:tc>
          <w:tcPr>
            <w:tcW w:w="7263" w:type="dxa"/>
          </w:tcPr>
          <w:p w:rsidR="00873699" w:rsidRPr="00731613" w:rsidRDefault="00873699" w:rsidP="0073161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316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1. Виды композиций. Композиционный центр. Равновесие.</w:t>
            </w:r>
          </w:p>
        </w:tc>
        <w:tc>
          <w:tcPr>
            <w:tcW w:w="767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42" w:type="dxa"/>
          </w:tcPr>
          <w:p w:rsidR="00873699" w:rsidRPr="00731613" w:rsidRDefault="00873699" w:rsidP="00D952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51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873699" w:rsidRPr="00825FB9">
        <w:trPr>
          <w:cantSplit/>
        </w:trPr>
        <w:tc>
          <w:tcPr>
            <w:tcW w:w="7263" w:type="dxa"/>
          </w:tcPr>
          <w:p w:rsidR="00873699" w:rsidRPr="00731613" w:rsidRDefault="00873699" w:rsidP="007316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16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Тема 2. </w:t>
            </w:r>
            <w:r w:rsidRPr="00731613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Композиционные средства выразительности.</w:t>
            </w:r>
          </w:p>
        </w:tc>
        <w:tc>
          <w:tcPr>
            <w:tcW w:w="767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542" w:type="dxa"/>
          </w:tcPr>
          <w:p w:rsidR="00873699" w:rsidRPr="00731613" w:rsidRDefault="00873699" w:rsidP="00D952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51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873699" w:rsidRPr="00825FB9">
        <w:trPr>
          <w:cantSplit/>
        </w:trPr>
        <w:tc>
          <w:tcPr>
            <w:tcW w:w="7263" w:type="dxa"/>
          </w:tcPr>
          <w:p w:rsidR="00873699" w:rsidRPr="00731613" w:rsidRDefault="00873699" w:rsidP="007316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16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3. Принцип деления плоскости.</w:t>
            </w:r>
          </w:p>
        </w:tc>
        <w:tc>
          <w:tcPr>
            <w:tcW w:w="767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42" w:type="dxa"/>
          </w:tcPr>
          <w:p w:rsidR="00873699" w:rsidRPr="00731613" w:rsidRDefault="00873699" w:rsidP="00D952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51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873699" w:rsidRPr="00825FB9">
        <w:trPr>
          <w:cantSplit/>
        </w:trPr>
        <w:tc>
          <w:tcPr>
            <w:tcW w:w="7263" w:type="dxa"/>
          </w:tcPr>
          <w:p w:rsidR="00873699" w:rsidRPr="00731613" w:rsidRDefault="00873699" w:rsidP="007316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16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4. Принципы построения  композиции.</w:t>
            </w:r>
          </w:p>
        </w:tc>
        <w:tc>
          <w:tcPr>
            <w:tcW w:w="767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42" w:type="dxa"/>
          </w:tcPr>
          <w:p w:rsidR="00873699" w:rsidRPr="00731613" w:rsidRDefault="00873699" w:rsidP="00D952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51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873699" w:rsidRPr="00825FB9">
        <w:trPr>
          <w:cantSplit/>
        </w:trPr>
        <w:tc>
          <w:tcPr>
            <w:tcW w:w="7263" w:type="dxa"/>
          </w:tcPr>
          <w:p w:rsidR="00873699" w:rsidRPr="00731613" w:rsidRDefault="00873699" w:rsidP="007316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16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5. Контраст. Типы контрастов.</w:t>
            </w:r>
          </w:p>
        </w:tc>
        <w:tc>
          <w:tcPr>
            <w:tcW w:w="767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42" w:type="dxa"/>
          </w:tcPr>
          <w:p w:rsidR="00873699" w:rsidRPr="00731613" w:rsidRDefault="00873699" w:rsidP="00D952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51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873699" w:rsidRPr="00825FB9">
        <w:trPr>
          <w:cantSplit/>
        </w:trPr>
        <w:tc>
          <w:tcPr>
            <w:tcW w:w="7263" w:type="dxa"/>
          </w:tcPr>
          <w:p w:rsidR="00873699" w:rsidRPr="00731613" w:rsidRDefault="00873699" w:rsidP="0073161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16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ВСЕГО ЗА СЕМЕСТР:</w:t>
            </w:r>
          </w:p>
          <w:p w:rsidR="00873699" w:rsidRPr="00731613" w:rsidRDefault="00873699" w:rsidP="007316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161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                                 2 семестр</w:t>
            </w:r>
          </w:p>
        </w:tc>
        <w:tc>
          <w:tcPr>
            <w:tcW w:w="767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542" w:type="dxa"/>
          </w:tcPr>
          <w:p w:rsidR="00873699" w:rsidRPr="00731613" w:rsidRDefault="00873699" w:rsidP="00D952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951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873699" w:rsidRPr="00825FB9">
        <w:trPr>
          <w:cantSplit/>
        </w:trPr>
        <w:tc>
          <w:tcPr>
            <w:tcW w:w="7263" w:type="dxa"/>
          </w:tcPr>
          <w:p w:rsidR="00873699" w:rsidRPr="00731613" w:rsidRDefault="00873699" w:rsidP="007316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161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2. Цвет в композиции.</w:t>
            </w:r>
          </w:p>
        </w:tc>
        <w:tc>
          <w:tcPr>
            <w:tcW w:w="767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2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1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73699" w:rsidRPr="00825FB9">
        <w:trPr>
          <w:cantSplit/>
        </w:trPr>
        <w:tc>
          <w:tcPr>
            <w:tcW w:w="7263" w:type="dxa"/>
          </w:tcPr>
          <w:p w:rsidR="00873699" w:rsidRPr="00731613" w:rsidRDefault="00873699" w:rsidP="007316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16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1. Цвет. Ахроматические и хроматические цвета.</w:t>
            </w:r>
          </w:p>
        </w:tc>
        <w:tc>
          <w:tcPr>
            <w:tcW w:w="767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542" w:type="dxa"/>
          </w:tcPr>
          <w:p w:rsidR="00873699" w:rsidRPr="00731613" w:rsidRDefault="00873699" w:rsidP="00D952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51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873699" w:rsidRPr="00825FB9">
        <w:trPr>
          <w:cantSplit/>
        </w:trPr>
        <w:tc>
          <w:tcPr>
            <w:tcW w:w="7263" w:type="dxa"/>
          </w:tcPr>
          <w:p w:rsidR="00873699" w:rsidRPr="00731613" w:rsidRDefault="00873699" w:rsidP="007316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16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2.Основные  характеристики цвета. Цветовой круг.</w:t>
            </w:r>
          </w:p>
        </w:tc>
        <w:tc>
          <w:tcPr>
            <w:tcW w:w="767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542" w:type="dxa"/>
          </w:tcPr>
          <w:p w:rsidR="00873699" w:rsidRPr="00731613" w:rsidRDefault="00873699" w:rsidP="00D952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51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873699" w:rsidRPr="00825FB9">
        <w:trPr>
          <w:cantSplit/>
        </w:trPr>
        <w:tc>
          <w:tcPr>
            <w:tcW w:w="7263" w:type="dxa"/>
          </w:tcPr>
          <w:p w:rsidR="00873699" w:rsidRPr="00731613" w:rsidRDefault="00873699" w:rsidP="007316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16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3.</w:t>
            </w:r>
            <w:r w:rsidRPr="0073161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Комбинаторика цвета.</w:t>
            </w:r>
          </w:p>
        </w:tc>
        <w:tc>
          <w:tcPr>
            <w:tcW w:w="767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542" w:type="dxa"/>
          </w:tcPr>
          <w:p w:rsidR="00873699" w:rsidRPr="00731613" w:rsidRDefault="00873699" w:rsidP="00D952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51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873699" w:rsidRPr="00825FB9">
        <w:trPr>
          <w:cantSplit/>
        </w:trPr>
        <w:tc>
          <w:tcPr>
            <w:tcW w:w="7263" w:type="dxa"/>
          </w:tcPr>
          <w:p w:rsidR="00873699" w:rsidRPr="00731613" w:rsidRDefault="00873699" w:rsidP="0073161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r w:rsidRPr="007316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4. Цветовой акцент. Нюанс.</w:t>
            </w:r>
          </w:p>
        </w:tc>
        <w:tc>
          <w:tcPr>
            <w:tcW w:w="767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542" w:type="dxa"/>
          </w:tcPr>
          <w:p w:rsidR="00873699" w:rsidRPr="00731613" w:rsidRDefault="00873699" w:rsidP="00D952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51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873699" w:rsidRPr="00825FB9">
        <w:trPr>
          <w:cantSplit/>
        </w:trPr>
        <w:tc>
          <w:tcPr>
            <w:tcW w:w="7263" w:type="dxa"/>
          </w:tcPr>
          <w:p w:rsidR="00873699" w:rsidRPr="00731613" w:rsidRDefault="00873699" w:rsidP="0073161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16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ВСЕГО ЗА СЕМЕСТР</w:t>
            </w:r>
            <w:r w:rsidRPr="0073161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161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 семестр</w:t>
            </w:r>
          </w:p>
        </w:tc>
        <w:tc>
          <w:tcPr>
            <w:tcW w:w="767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542" w:type="dxa"/>
          </w:tcPr>
          <w:p w:rsidR="00873699" w:rsidRPr="00731613" w:rsidRDefault="00873699" w:rsidP="00D952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951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</w:tr>
      <w:tr w:rsidR="00873699" w:rsidRPr="00825FB9">
        <w:trPr>
          <w:cantSplit/>
        </w:trPr>
        <w:tc>
          <w:tcPr>
            <w:tcW w:w="7263" w:type="dxa"/>
          </w:tcPr>
          <w:p w:rsidR="00873699" w:rsidRPr="00731613" w:rsidRDefault="00873699" w:rsidP="007316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161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3. Стилизация.</w:t>
            </w:r>
          </w:p>
        </w:tc>
        <w:tc>
          <w:tcPr>
            <w:tcW w:w="767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2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1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73699" w:rsidRPr="00825FB9">
        <w:trPr>
          <w:cantSplit/>
        </w:trPr>
        <w:tc>
          <w:tcPr>
            <w:tcW w:w="7263" w:type="dxa"/>
          </w:tcPr>
          <w:p w:rsidR="00873699" w:rsidRPr="00731613" w:rsidRDefault="00873699" w:rsidP="007316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16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1.</w:t>
            </w:r>
            <w:r w:rsidRPr="00731613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Стилизация цветов и листьев.</w:t>
            </w:r>
          </w:p>
        </w:tc>
        <w:tc>
          <w:tcPr>
            <w:tcW w:w="767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542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51" w:type="dxa"/>
          </w:tcPr>
          <w:p w:rsidR="00873699" w:rsidRPr="00731613" w:rsidRDefault="00873699" w:rsidP="00D952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873699" w:rsidRPr="00825FB9">
        <w:trPr>
          <w:cantSplit/>
        </w:trPr>
        <w:tc>
          <w:tcPr>
            <w:tcW w:w="7263" w:type="dxa"/>
          </w:tcPr>
          <w:p w:rsidR="00873699" w:rsidRPr="00731613" w:rsidRDefault="00873699" w:rsidP="007316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16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Тема 2. </w:t>
            </w:r>
            <w:r w:rsidRPr="00731613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Стилизация деревьев.</w:t>
            </w:r>
          </w:p>
        </w:tc>
        <w:tc>
          <w:tcPr>
            <w:tcW w:w="767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542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51" w:type="dxa"/>
          </w:tcPr>
          <w:p w:rsidR="00873699" w:rsidRPr="00731613" w:rsidRDefault="00873699" w:rsidP="00D952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873699" w:rsidRPr="00825FB9">
        <w:trPr>
          <w:cantSplit/>
        </w:trPr>
        <w:tc>
          <w:tcPr>
            <w:tcW w:w="7263" w:type="dxa"/>
          </w:tcPr>
          <w:p w:rsidR="00873699" w:rsidRPr="00731613" w:rsidRDefault="00873699" w:rsidP="007316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16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Тема 3. </w:t>
            </w:r>
            <w:r w:rsidRPr="00731613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Стилизацияживотных и птиц.</w:t>
            </w:r>
          </w:p>
        </w:tc>
        <w:tc>
          <w:tcPr>
            <w:tcW w:w="767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542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51" w:type="dxa"/>
          </w:tcPr>
          <w:p w:rsidR="00873699" w:rsidRPr="00731613" w:rsidRDefault="00873699" w:rsidP="00D952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873699" w:rsidRPr="00825FB9">
        <w:trPr>
          <w:cantSplit/>
        </w:trPr>
        <w:tc>
          <w:tcPr>
            <w:tcW w:w="7263" w:type="dxa"/>
          </w:tcPr>
          <w:p w:rsidR="00873699" w:rsidRPr="00731613" w:rsidRDefault="00873699" w:rsidP="007316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16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Тема 4. </w:t>
            </w:r>
            <w:r w:rsidRPr="00731613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Стилизациячеловеческой фигуры.</w:t>
            </w:r>
          </w:p>
        </w:tc>
        <w:tc>
          <w:tcPr>
            <w:tcW w:w="767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542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51" w:type="dxa"/>
          </w:tcPr>
          <w:p w:rsidR="00873699" w:rsidRPr="00731613" w:rsidRDefault="00873699" w:rsidP="00D952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873699" w:rsidRPr="00825FB9">
        <w:trPr>
          <w:cantSplit/>
        </w:trPr>
        <w:tc>
          <w:tcPr>
            <w:tcW w:w="7263" w:type="dxa"/>
          </w:tcPr>
          <w:p w:rsidR="00873699" w:rsidRPr="00731613" w:rsidRDefault="00873699" w:rsidP="007316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16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Тема 5. </w:t>
            </w:r>
            <w:r w:rsidRPr="00731613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Стилизация архитектурных форм.</w:t>
            </w:r>
          </w:p>
        </w:tc>
        <w:tc>
          <w:tcPr>
            <w:tcW w:w="767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542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51" w:type="dxa"/>
          </w:tcPr>
          <w:p w:rsidR="00873699" w:rsidRPr="00731613" w:rsidRDefault="00873699" w:rsidP="00D952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873699" w:rsidRPr="00825FB9">
        <w:trPr>
          <w:cantSplit/>
        </w:trPr>
        <w:tc>
          <w:tcPr>
            <w:tcW w:w="7263" w:type="dxa"/>
          </w:tcPr>
          <w:p w:rsidR="00873699" w:rsidRPr="00731613" w:rsidRDefault="00873699" w:rsidP="0073161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16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ВСЕГО ЗА СЕМЕСТР:</w:t>
            </w:r>
          </w:p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161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 семестр</w:t>
            </w:r>
          </w:p>
        </w:tc>
        <w:tc>
          <w:tcPr>
            <w:tcW w:w="767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542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951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873699" w:rsidRPr="00825FB9">
        <w:trPr>
          <w:cantSplit/>
        </w:trPr>
        <w:tc>
          <w:tcPr>
            <w:tcW w:w="7263" w:type="dxa"/>
          </w:tcPr>
          <w:p w:rsidR="00873699" w:rsidRPr="00731613" w:rsidRDefault="00873699" w:rsidP="007316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161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4.Особенности построениякомпозиции.</w:t>
            </w:r>
          </w:p>
        </w:tc>
        <w:tc>
          <w:tcPr>
            <w:tcW w:w="767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2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1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73699" w:rsidRPr="00825FB9">
        <w:trPr>
          <w:cantSplit/>
        </w:trPr>
        <w:tc>
          <w:tcPr>
            <w:tcW w:w="7263" w:type="dxa"/>
          </w:tcPr>
          <w:p w:rsidR="00873699" w:rsidRPr="00731613" w:rsidRDefault="00873699" w:rsidP="007316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16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1. Идея композиции. Последовательность раскрытия темы.</w:t>
            </w:r>
          </w:p>
        </w:tc>
        <w:tc>
          <w:tcPr>
            <w:tcW w:w="767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542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51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873699" w:rsidRPr="00825FB9">
        <w:trPr>
          <w:cantSplit/>
        </w:trPr>
        <w:tc>
          <w:tcPr>
            <w:tcW w:w="7263" w:type="dxa"/>
          </w:tcPr>
          <w:p w:rsidR="00873699" w:rsidRPr="00731613" w:rsidRDefault="00873699" w:rsidP="007316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16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2. Выявление образа в композиции.</w:t>
            </w:r>
          </w:p>
        </w:tc>
        <w:tc>
          <w:tcPr>
            <w:tcW w:w="767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542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51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873699" w:rsidRPr="00825FB9">
        <w:trPr>
          <w:cantSplit/>
        </w:trPr>
        <w:tc>
          <w:tcPr>
            <w:tcW w:w="7263" w:type="dxa"/>
          </w:tcPr>
          <w:p w:rsidR="00873699" w:rsidRPr="00731613" w:rsidRDefault="00873699" w:rsidP="007316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316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3. Композиционные средства выразительности. Штриховка.</w:t>
            </w:r>
          </w:p>
        </w:tc>
        <w:tc>
          <w:tcPr>
            <w:tcW w:w="767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542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51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873699" w:rsidRPr="00825FB9">
        <w:trPr>
          <w:cantSplit/>
        </w:trPr>
        <w:tc>
          <w:tcPr>
            <w:tcW w:w="7263" w:type="dxa"/>
          </w:tcPr>
          <w:p w:rsidR="00873699" w:rsidRPr="00731613" w:rsidRDefault="00873699" w:rsidP="007316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16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4.Статика. Динамика.</w:t>
            </w:r>
          </w:p>
        </w:tc>
        <w:tc>
          <w:tcPr>
            <w:tcW w:w="767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542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51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873699" w:rsidRPr="00825FB9">
        <w:trPr>
          <w:cantSplit/>
        </w:trPr>
        <w:tc>
          <w:tcPr>
            <w:tcW w:w="7263" w:type="dxa"/>
          </w:tcPr>
          <w:p w:rsidR="00873699" w:rsidRPr="00731613" w:rsidRDefault="00873699" w:rsidP="007316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16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5. Симметрия. Асимметрия.</w:t>
            </w:r>
          </w:p>
        </w:tc>
        <w:tc>
          <w:tcPr>
            <w:tcW w:w="767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542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51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873699" w:rsidRPr="00825FB9">
        <w:trPr>
          <w:cantSplit/>
        </w:trPr>
        <w:tc>
          <w:tcPr>
            <w:tcW w:w="7263" w:type="dxa"/>
          </w:tcPr>
          <w:p w:rsidR="00873699" w:rsidRPr="00731613" w:rsidRDefault="00873699" w:rsidP="0073161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16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ВСЕГО ЗА СЕМЕСТР:</w:t>
            </w:r>
          </w:p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161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 семестр</w:t>
            </w:r>
          </w:p>
        </w:tc>
        <w:tc>
          <w:tcPr>
            <w:tcW w:w="767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154</w:t>
            </w:r>
          </w:p>
        </w:tc>
        <w:tc>
          <w:tcPr>
            <w:tcW w:w="1542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951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</w:tr>
      <w:tr w:rsidR="00873699" w:rsidRPr="00825FB9">
        <w:trPr>
          <w:cantSplit/>
        </w:trPr>
        <w:tc>
          <w:tcPr>
            <w:tcW w:w="7263" w:type="dxa"/>
          </w:tcPr>
          <w:p w:rsidR="00873699" w:rsidRPr="00731613" w:rsidRDefault="00873699" w:rsidP="007316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161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5. Особенности построениякомпозиции.</w:t>
            </w:r>
          </w:p>
        </w:tc>
        <w:tc>
          <w:tcPr>
            <w:tcW w:w="767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2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1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73699" w:rsidRPr="00825FB9">
        <w:trPr>
          <w:cantSplit/>
        </w:trPr>
        <w:tc>
          <w:tcPr>
            <w:tcW w:w="7263" w:type="dxa"/>
          </w:tcPr>
          <w:p w:rsidR="00873699" w:rsidRPr="00731613" w:rsidRDefault="00873699" w:rsidP="007316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16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1.Ассоциативная композиция.</w:t>
            </w:r>
          </w:p>
        </w:tc>
        <w:tc>
          <w:tcPr>
            <w:tcW w:w="767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542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51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873699" w:rsidRPr="00825FB9">
        <w:trPr>
          <w:cantSplit/>
        </w:trPr>
        <w:tc>
          <w:tcPr>
            <w:tcW w:w="7263" w:type="dxa"/>
          </w:tcPr>
          <w:p w:rsidR="00873699" w:rsidRPr="00731613" w:rsidRDefault="00873699" w:rsidP="007316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16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2. Соотношение  масштабов эскиза и готового изделия.</w:t>
            </w:r>
          </w:p>
        </w:tc>
        <w:tc>
          <w:tcPr>
            <w:tcW w:w="767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542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51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873699" w:rsidRPr="00825FB9">
        <w:trPr>
          <w:cantSplit/>
        </w:trPr>
        <w:tc>
          <w:tcPr>
            <w:tcW w:w="7263" w:type="dxa"/>
          </w:tcPr>
          <w:p w:rsidR="00873699" w:rsidRPr="00731613" w:rsidRDefault="00873699" w:rsidP="007316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pacing w:val="5"/>
                <w:sz w:val="28"/>
                <w:szCs w:val="28"/>
                <w:lang w:eastAsia="ru-RU"/>
              </w:rPr>
            </w:pPr>
            <w:r w:rsidRPr="007316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Тема 3. </w:t>
            </w:r>
            <w:r w:rsidRPr="00731613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Декоративность. Колорит.</w:t>
            </w:r>
          </w:p>
        </w:tc>
        <w:tc>
          <w:tcPr>
            <w:tcW w:w="767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542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51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873699" w:rsidRPr="00825FB9">
        <w:trPr>
          <w:cantSplit/>
        </w:trPr>
        <w:tc>
          <w:tcPr>
            <w:tcW w:w="7263" w:type="dxa"/>
          </w:tcPr>
          <w:p w:rsidR="00873699" w:rsidRPr="00731613" w:rsidRDefault="00873699" w:rsidP="0073161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16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4.Связь композиционных элементов с фоном.</w:t>
            </w:r>
          </w:p>
        </w:tc>
        <w:tc>
          <w:tcPr>
            <w:tcW w:w="767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542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51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873699" w:rsidRPr="00825FB9">
        <w:trPr>
          <w:cantSplit/>
        </w:trPr>
        <w:tc>
          <w:tcPr>
            <w:tcW w:w="7263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16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ВСЕГО ЗА СЕМЕСТР:</w:t>
            </w:r>
          </w:p>
          <w:p w:rsidR="00873699" w:rsidRPr="00731613" w:rsidRDefault="00873699" w:rsidP="007316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161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                                      6 семестр</w:t>
            </w:r>
          </w:p>
        </w:tc>
        <w:tc>
          <w:tcPr>
            <w:tcW w:w="767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1542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951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</w:tr>
      <w:tr w:rsidR="00873699" w:rsidRPr="00825FB9">
        <w:trPr>
          <w:cantSplit/>
        </w:trPr>
        <w:tc>
          <w:tcPr>
            <w:tcW w:w="7263" w:type="dxa"/>
          </w:tcPr>
          <w:p w:rsidR="00873699" w:rsidRPr="00731613" w:rsidRDefault="00873699" w:rsidP="007316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161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6. Особенности построениякомпозиции.</w:t>
            </w:r>
          </w:p>
        </w:tc>
        <w:tc>
          <w:tcPr>
            <w:tcW w:w="767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2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1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73699" w:rsidRPr="00825FB9">
        <w:trPr>
          <w:cantSplit/>
        </w:trPr>
        <w:tc>
          <w:tcPr>
            <w:tcW w:w="7263" w:type="dxa"/>
          </w:tcPr>
          <w:p w:rsidR="00873699" w:rsidRPr="00731613" w:rsidRDefault="00873699" w:rsidP="007316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16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Тема 1. </w:t>
            </w:r>
            <w:r w:rsidRPr="00731613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Взаимосвязь композиционного решения с материалом и фактурой.</w:t>
            </w:r>
          </w:p>
        </w:tc>
        <w:tc>
          <w:tcPr>
            <w:tcW w:w="767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542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51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873699" w:rsidRPr="00825FB9">
        <w:trPr>
          <w:cantSplit/>
        </w:trPr>
        <w:tc>
          <w:tcPr>
            <w:tcW w:w="7263" w:type="dxa"/>
          </w:tcPr>
          <w:p w:rsidR="00873699" w:rsidRPr="00731613" w:rsidRDefault="00873699" w:rsidP="00B659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16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2. Композиция на тему  «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Время</w:t>
            </w:r>
            <w:r w:rsidRPr="007316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767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542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51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873699" w:rsidRPr="00825FB9">
        <w:trPr>
          <w:cantSplit/>
        </w:trPr>
        <w:tc>
          <w:tcPr>
            <w:tcW w:w="7263" w:type="dxa"/>
          </w:tcPr>
          <w:p w:rsidR="00873699" w:rsidRPr="00731613" w:rsidRDefault="00873699" w:rsidP="004C7B93">
            <w:pPr>
              <w:shd w:val="clear" w:color="auto" w:fill="FFFFFF"/>
              <w:tabs>
                <w:tab w:val="left" w:pos="391"/>
              </w:tabs>
              <w:spacing w:after="0" w:line="272" w:lineRule="exact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316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Тема 3. Композиция на тему 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«Сказка»</w:t>
            </w:r>
          </w:p>
        </w:tc>
        <w:tc>
          <w:tcPr>
            <w:tcW w:w="767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542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51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873699" w:rsidRPr="00825FB9">
        <w:trPr>
          <w:cantSplit/>
        </w:trPr>
        <w:tc>
          <w:tcPr>
            <w:tcW w:w="7263" w:type="dxa"/>
          </w:tcPr>
          <w:p w:rsidR="00873699" w:rsidRPr="00731613" w:rsidRDefault="00873699" w:rsidP="007316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16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4. Композиция на тему  «День и ночь»</w:t>
            </w:r>
          </w:p>
        </w:tc>
        <w:tc>
          <w:tcPr>
            <w:tcW w:w="767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542" w:type="dxa"/>
          </w:tcPr>
          <w:p w:rsidR="00873699" w:rsidRPr="00731613" w:rsidRDefault="00873699" w:rsidP="007316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16</w:t>
            </w:r>
          </w:p>
        </w:tc>
        <w:tc>
          <w:tcPr>
            <w:tcW w:w="951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873699" w:rsidRPr="00825FB9">
        <w:trPr>
          <w:cantSplit/>
        </w:trPr>
        <w:tc>
          <w:tcPr>
            <w:tcW w:w="7263" w:type="dxa"/>
          </w:tcPr>
          <w:p w:rsidR="00873699" w:rsidRPr="00731613" w:rsidRDefault="00873699" w:rsidP="004C7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16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5. Композиция на тему «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Музыкальный образ</w:t>
            </w:r>
            <w:r w:rsidRPr="007316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767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542" w:type="dxa"/>
          </w:tcPr>
          <w:p w:rsidR="00873699" w:rsidRPr="00731613" w:rsidRDefault="00873699" w:rsidP="007316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16</w:t>
            </w:r>
          </w:p>
        </w:tc>
        <w:tc>
          <w:tcPr>
            <w:tcW w:w="951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873699" w:rsidRPr="00825FB9">
        <w:trPr>
          <w:cantSplit/>
        </w:trPr>
        <w:tc>
          <w:tcPr>
            <w:tcW w:w="7263" w:type="dxa"/>
          </w:tcPr>
          <w:p w:rsidR="00873699" w:rsidRPr="00731613" w:rsidRDefault="00873699" w:rsidP="0073161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16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ВСЕГО ЗА СЕМЕСТР:</w:t>
            </w:r>
          </w:p>
          <w:p w:rsidR="00873699" w:rsidRPr="00731613" w:rsidRDefault="00873699" w:rsidP="007316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161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                                    7 семестр</w:t>
            </w:r>
          </w:p>
        </w:tc>
        <w:tc>
          <w:tcPr>
            <w:tcW w:w="767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1542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951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873699" w:rsidRPr="00825FB9">
        <w:trPr>
          <w:cantSplit/>
        </w:trPr>
        <w:tc>
          <w:tcPr>
            <w:tcW w:w="7263" w:type="dxa"/>
          </w:tcPr>
          <w:p w:rsidR="00873699" w:rsidRPr="00731613" w:rsidRDefault="00873699" w:rsidP="007316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161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7. Разработка композиций.</w:t>
            </w:r>
          </w:p>
        </w:tc>
        <w:tc>
          <w:tcPr>
            <w:tcW w:w="767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2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51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873699" w:rsidRPr="00825FB9">
        <w:trPr>
          <w:cantSplit/>
        </w:trPr>
        <w:tc>
          <w:tcPr>
            <w:tcW w:w="7263" w:type="dxa"/>
          </w:tcPr>
          <w:p w:rsidR="00873699" w:rsidRPr="00731613" w:rsidRDefault="00873699" w:rsidP="004C7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16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1. Композиция на тему « Птица счастья»</w:t>
            </w:r>
          </w:p>
        </w:tc>
        <w:tc>
          <w:tcPr>
            <w:tcW w:w="767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542" w:type="dxa"/>
          </w:tcPr>
          <w:p w:rsidR="00873699" w:rsidRPr="00731613" w:rsidRDefault="00873699" w:rsidP="00D952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51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873699" w:rsidRPr="00825FB9">
        <w:trPr>
          <w:cantSplit/>
        </w:trPr>
        <w:tc>
          <w:tcPr>
            <w:tcW w:w="7263" w:type="dxa"/>
          </w:tcPr>
          <w:p w:rsidR="00873699" w:rsidRPr="00731613" w:rsidRDefault="00873699" w:rsidP="001569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16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2. Композиция на тему «Пейзаж»</w:t>
            </w:r>
          </w:p>
        </w:tc>
        <w:tc>
          <w:tcPr>
            <w:tcW w:w="767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542" w:type="dxa"/>
          </w:tcPr>
          <w:p w:rsidR="00873699" w:rsidRPr="00731613" w:rsidRDefault="00873699" w:rsidP="00D952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51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873699" w:rsidRPr="00825FB9">
        <w:trPr>
          <w:cantSplit/>
        </w:trPr>
        <w:tc>
          <w:tcPr>
            <w:tcW w:w="7263" w:type="dxa"/>
          </w:tcPr>
          <w:p w:rsidR="00873699" w:rsidRPr="00731613" w:rsidRDefault="00873699" w:rsidP="007316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16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3. Композиция на тему «Впечатление»</w:t>
            </w:r>
          </w:p>
        </w:tc>
        <w:tc>
          <w:tcPr>
            <w:tcW w:w="767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542" w:type="dxa"/>
          </w:tcPr>
          <w:p w:rsidR="00873699" w:rsidRPr="00731613" w:rsidRDefault="00873699" w:rsidP="00D952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51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873699" w:rsidRPr="00825FB9">
        <w:trPr>
          <w:cantSplit/>
        </w:trPr>
        <w:tc>
          <w:tcPr>
            <w:tcW w:w="7263" w:type="dxa"/>
          </w:tcPr>
          <w:p w:rsidR="00873699" w:rsidRPr="00731613" w:rsidRDefault="00873699" w:rsidP="001569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16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4. Композиция на тему «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Экология</w:t>
            </w:r>
            <w:r w:rsidRPr="007316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767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542" w:type="dxa"/>
          </w:tcPr>
          <w:p w:rsidR="00873699" w:rsidRPr="00731613" w:rsidRDefault="00873699" w:rsidP="00D952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51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873699" w:rsidRPr="00825FB9">
        <w:trPr>
          <w:cantSplit/>
        </w:trPr>
        <w:tc>
          <w:tcPr>
            <w:tcW w:w="7263" w:type="dxa"/>
          </w:tcPr>
          <w:p w:rsidR="00873699" w:rsidRPr="00731613" w:rsidRDefault="00873699" w:rsidP="00D952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16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ВСЕГО ЗА СЕМЕСТР:</w:t>
            </w:r>
          </w:p>
        </w:tc>
        <w:tc>
          <w:tcPr>
            <w:tcW w:w="767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1542" w:type="dxa"/>
          </w:tcPr>
          <w:p w:rsidR="00873699" w:rsidRPr="00731613" w:rsidRDefault="00873699" w:rsidP="00D952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951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</w:tr>
      <w:tr w:rsidR="00873699" w:rsidRPr="00825FB9">
        <w:trPr>
          <w:cantSplit/>
        </w:trPr>
        <w:tc>
          <w:tcPr>
            <w:tcW w:w="7263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161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 семестр</w:t>
            </w:r>
          </w:p>
        </w:tc>
        <w:tc>
          <w:tcPr>
            <w:tcW w:w="767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2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1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73699" w:rsidRPr="00825FB9">
        <w:trPr>
          <w:cantSplit/>
        </w:trPr>
        <w:tc>
          <w:tcPr>
            <w:tcW w:w="7263" w:type="dxa"/>
          </w:tcPr>
          <w:p w:rsidR="00873699" w:rsidRPr="00731613" w:rsidRDefault="00873699" w:rsidP="007316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161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8. Выполнение композиций на свободную тему.</w:t>
            </w:r>
          </w:p>
        </w:tc>
        <w:tc>
          <w:tcPr>
            <w:tcW w:w="767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2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1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73699" w:rsidRPr="00825FB9">
        <w:trPr>
          <w:cantSplit/>
        </w:trPr>
        <w:tc>
          <w:tcPr>
            <w:tcW w:w="7263" w:type="dxa"/>
          </w:tcPr>
          <w:p w:rsidR="00873699" w:rsidRPr="00731613" w:rsidRDefault="00873699" w:rsidP="007316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16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1. Композиция на свободную тему.</w:t>
            </w:r>
          </w:p>
        </w:tc>
        <w:tc>
          <w:tcPr>
            <w:tcW w:w="767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542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951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</w:tr>
      <w:tr w:rsidR="00873699" w:rsidRPr="00825FB9">
        <w:trPr>
          <w:cantSplit/>
        </w:trPr>
        <w:tc>
          <w:tcPr>
            <w:tcW w:w="7263" w:type="dxa"/>
          </w:tcPr>
          <w:p w:rsidR="00873699" w:rsidRPr="00731613" w:rsidRDefault="00873699" w:rsidP="007316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16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ВСЕГО ЗА СЕМЕСТР:</w:t>
            </w:r>
          </w:p>
        </w:tc>
        <w:tc>
          <w:tcPr>
            <w:tcW w:w="767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542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951" w:type="dxa"/>
          </w:tcPr>
          <w:p w:rsidR="00873699" w:rsidRPr="00731613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</w:tr>
      <w:tr w:rsidR="00873699" w:rsidRPr="00825FB9">
        <w:trPr>
          <w:cantSplit/>
        </w:trPr>
        <w:tc>
          <w:tcPr>
            <w:tcW w:w="7263" w:type="dxa"/>
          </w:tcPr>
          <w:p w:rsidR="00873699" w:rsidRPr="00731613" w:rsidRDefault="00873699" w:rsidP="007316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16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ВСЕГО:</w:t>
            </w:r>
          </w:p>
        </w:tc>
        <w:tc>
          <w:tcPr>
            <w:tcW w:w="767" w:type="dxa"/>
          </w:tcPr>
          <w:p w:rsidR="00873699" w:rsidRPr="00E35DF9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5D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831</w:t>
            </w:r>
          </w:p>
        </w:tc>
        <w:tc>
          <w:tcPr>
            <w:tcW w:w="1542" w:type="dxa"/>
          </w:tcPr>
          <w:p w:rsidR="00873699" w:rsidRPr="00E35DF9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5D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554</w:t>
            </w:r>
          </w:p>
        </w:tc>
        <w:tc>
          <w:tcPr>
            <w:tcW w:w="951" w:type="dxa"/>
          </w:tcPr>
          <w:p w:rsidR="00873699" w:rsidRPr="00E35DF9" w:rsidRDefault="00873699" w:rsidP="007316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5D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277</w:t>
            </w:r>
          </w:p>
        </w:tc>
      </w:tr>
    </w:tbl>
    <w:p w:rsidR="00873699" w:rsidRPr="00731613" w:rsidRDefault="00873699" w:rsidP="00731613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eastAsia="ru-RU"/>
        </w:rPr>
      </w:pPr>
    </w:p>
    <w:p w:rsidR="00873699" w:rsidRPr="00731613" w:rsidRDefault="00873699" w:rsidP="00731613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eastAsia="ru-RU"/>
        </w:rPr>
      </w:pPr>
    </w:p>
    <w:p w:rsidR="00873699" w:rsidRPr="00731613" w:rsidRDefault="00873699" w:rsidP="00731613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eastAsia="ru-RU"/>
        </w:rPr>
      </w:pPr>
    </w:p>
    <w:p w:rsidR="00873699" w:rsidRPr="00731613" w:rsidRDefault="00873699" w:rsidP="00731613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eastAsia="ru-RU"/>
        </w:rPr>
      </w:pPr>
      <w:r w:rsidRPr="00731613">
        <w:rPr>
          <w:rFonts w:ascii="Arial" w:hAnsi="Arial" w:cs="Arial"/>
          <w:b/>
          <w:bCs/>
          <w:sz w:val="24"/>
          <w:szCs w:val="24"/>
          <w:lang w:eastAsia="ru-RU"/>
        </w:rPr>
        <w:t xml:space="preserve">                     Распределение учебной нагрузки по семестрам.</w:t>
      </w:r>
    </w:p>
    <w:p w:rsidR="00873699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D46B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Специальность – </w:t>
      </w:r>
      <w:r w:rsidRPr="006D46B7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«</w:t>
      </w:r>
      <w:r w:rsidRPr="006D46B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Декоративно-прикладное искусство и народные промыслы»</w:t>
      </w:r>
    </w:p>
    <w:p w:rsidR="00873699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МДК </w:t>
      </w:r>
      <w:r w:rsidRPr="0021771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01.01 «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Художественное </w:t>
      </w:r>
      <w:r w:rsidRPr="0021771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проектирование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изделий декоративно-прикладного и народного искусства</w:t>
      </w:r>
      <w:r w:rsidRPr="0021771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873699" w:rsidRPr="006D46B7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1771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Pr="0021771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Дизайн-проектирование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873699" w:rsidRPr="00731613" w:rsidRDefault="00873699" w:rsidP="007316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Arial" w:hAnsi="Arial" w:cs="Arial"/>
          <w:sz w:val="24"/>
          <w:szCs w:val="24"/>
          <w:lang w:eastAsia="ru-RU"/>
        </w:rPr>
        <w:t>Форма обучения</w:t>
      </w: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– очная</w:t>
      </w:r>
    </w:p>
    <w:p w:rsidR="00873699" w:rsidRPr="00731613" w:rsidRDefault="00873699" w:rsidP="00731613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2"/>
        <w:gridCol w:w="1001"/>
        <w:gridCol w:w="1189"/>
        <w:gridCol w:w="1024"/>
        <w:gridCol w:w="1024"/>
        <w:gridCol w:w="1024"/>
        <w:gridCol w:w="1024"/>
        <w:gridCol w:w="893"/>
      </w:tblGrid>
      <w:tr w:rsidR="00873699" w:rsidRPr="00825FB9">
        <w:tc>
          <w:tcPr>
            <w:tcW w:w="2580" w:type="dxa"/>
            <w:vMerge w:val="restart"/>
          </w:tcPr>
          <w:p w:rsidR="00873699" w:rsidRPr="00731613" w:rsidRDefault="00873699" w:rsidP="00731613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161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084" w:type="dxa"/>
            <w:vMerge w:val="restart"/>
          </w:tcPr>
          <w:p w:rsidR="00873699" w:rsidRPr="00731613" w:rsidRDefault="00873699" w:rsidP="00731613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161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5907" w:type="dxa"/>
            <w:gridSpan w:val="6"/>
          </w:tcPr>
          <w:p w:rsidR="00873699" w:rsidRPr="00731613" w:rsidRDefault="00873699" w:rsidP="00731613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161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Номера семестров</w:t>
            </w:r>
          </w:p>
        </w:tc>
      </w:tr>
      <w:tr w:rsidR="00873699" w:rsidRPr="00825FB9">
        <w:trPr>
          <w:trHeight w:val="292"/>
        </w:trPr>
        <w:tc>
          <w:tcPr>
            <w:tcW w:w="2580" w:type="dxa"/>
            <w:vMerge/>
          </w:tcPr>
          <w:p w:rsidR="00873699" w:rsidRPr="00731613" w:rsidRDefault="00873699" w:rsidP="00731613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84" w:type="dxa"/>
            <w:vMerge/>
          </w:tcPr>
          <w:p w:rsidR="00873699" w:rsidRPr="00731613" w:rsidRDefault="00873699" w:rsidP="00731613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64" w:type="dxa"/>
          </w:tcPr>
          <w:p w:rsidR="00873699" w:rsidRPr="00731613" w:rsidRDefault="00873699" w:rsidP="00731613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7316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992" w:type="dxa"/>
          </w:tcPr>
          <w:p w:rsidR="00873699" w:rsidRPr="00731613" w:rsidRDefault="00873699" w:rsidP="00731613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7316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II</w:t>
            </w:r>
          </w:p>
        </w:tc>
        <w:tc>
          <w:tcPr>
            <w:tcW w:w="992" w:type="dxa"/>
          </w:tcPr>
          <w:p w:rsidR="00873699" w:rsidRPr="00731613" w:rsidRDefault="00873699" w:rsidP="00731613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7316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III</w:t>
            </w:r>
          </w:p>
        </w:tc>
        <w:tc>
          <w:tcPr>
            <w:tcW w:w="791" w:type="dxa"/>
          </w:tcPr>
          <w:p w:rsidR="00873699" w:rsidRPr="00731613" w:rsidRDefault="00873699" w:rsidP="00731613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7316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IV</w:t>
            </w:r>
          </w:p>
        </w:tc>
        <w:tc>
          <w:tcPr>
            <w:tcW w:w="910" w:type="dxa"/>
          </w:tcPr>
          <w:p w:rsidR="00873699" w:rsidRPr="00731613" w:rsidRDefault="00873699" w:rsidP="00731613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7316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V</w:t>
            </w:r>
          </w:p>
        </w:tc>
        <w:tc>
          <w:tcPr>
            <w:tcW w:w="958" w:type="dxa"/>
          </w:tcPr>
          <w:p w:rsidR="00873699" w:rsidRPr="00731613" w:rsidRDefault="00873699" w:rsidP="00731613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16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VI</w:t>
            </w:r>
          </w:p>
        </w:tc>
      </w:tr>
      <w:tr w:rsidR="00873699" w:rsidRPr="00825FB9">
        <w:tc>
          <w:tcPr>
            <w:tcW w:w="2580" w:type="dxa"/>
          </w:tcPr>
          <w:p w:rsidR="00873699" w:rsidRPr="00731613" w:rsidRDefault="00873699" w:rsidP="00731613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7316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Аудиторные занятия</w:t>
            </w:r>
            <w:r w:rsidRPr="0073161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(</w:t>
            </w:r>
            <w:r w:rsidRPr="007316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теоретические занятия</w:t>
            </w:r>
            <w:r w:rsidRPr="0073161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1084" w:type="dxa"/>
          </w:tcPr>
          <w:p w:rsidR="00873699" w:rsidRPr="00731613" w:rsidRDefault="00873699" w:rsidP="00731613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554</w:t>
            </w:r>
          </w:p>
        </w:tc>
        <w:tc>
          <w:tcPr>
            <w:tcW w:w="1264" w:type="dxa"/>
          </w:tcPr>
          <w:p w:rsidR="00873699" w:rsidRPr="00731613" w:rsidRDefault="00873699" w:rsidP="00731613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992" w:type="dxa"/>
          </w:tcPr>
          <w:p w:rsidR="00873699" w:rsidRPr="00731613" w:rsidRDefault="00873699" w:rsidP="00731613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992" w:type="dxa"/>
          </w:tcPr>
          <w:p w:rsidR="00873699" w:rsidRPr="00731613" w:rsidRDefault="00873699" w:rsidP="00731613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791" w:type="dxa"/>
          </w:tcPr>
          <w:p w:rsidR="00873699" w:rsidRPr="00731613" w:rsidRDefault="00873699" w:rsidP="00731613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910" w:type="dxa"/>
          </w:tcPr>
          <w:p w:rsidR="00873699" w:rsidRPr="00731613" w:rsidRDefault="00873699" w:rsidP="00731613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958" w:type="dxa"/>
          </w:tcPr>
          <w:p w:rsidR="00873699" w:rsidRPr="00731613" w:rsidRDefault="00873699" w:rsidP="00731613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</w:tr>
      <w:tr w:rsidR="00873699" w:rsidRPr="00825FB9">
        <w:tc>
          <w:tcPr>
            <w:tcW w:w="2580" w:type="dxa"/>
          </w:tcPr>
          <w:p w:rsidR="00873699" w:rsidRPr="00731613" w:rsidRDefault="00873699" w:rsidP="00731613">
            <w:pPr>
              <w:tabs>
                <w:tab w:val="left" w:pos="567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16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Самостоятельная работа</w:t>
            </w:r>
          </w:p>
        </w:tc>
        <w:tc>
          <w:tcPr>
            <w:tcW w:w="1084" w:type="dxa"/>
          </w:tcPr>
          <w:p w:rsidR="00873699" w:rsidRPr="00731613" w:rsidRDefault="00873699" w:rsidP="00731613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277</w:t>
            </w:r>
          </w:p>
        </w:tc>
        <w:tc>
          <w:tcPr>
            <w:tcW w:w="1264" w:type="dxa"/>
          </w:tcPr>
          <w:p w:rsidR="00873699" w:rsidRPr="00731613" w:rsidRDefault="00873699" w:rsidP="00731613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92" w:type="dxa"/>
          </w:tcPr>
          <w:p w:rsidR="00873699" w:rsidRPr="00731613" w:rsidRDefault="00873699" w:rsidP="00731613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92" w:type="dxa"/>
          </w:tcPr>
          <w:p w:rsidR="00873699" w:rsidRPr="00731613" w:rsidRDefault="00873699" w:rsidP="00731613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91" w:type="dxa"/>
          </w:tcPr>
          <w:p w:rsidR="00873699" w:rsidRPr="00731613" w:rsidRDefault="00873699" w:rsidP="00731613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10" w:type="dxa"/>
          </w:tcPr>
          <w:p w:rsidR="00873699" w:rsidRPr="00731613" w:rsidRDefault="00873699" w:rsidP="00731613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58" w:type="dxa"/>
          </w:tcPr>
          <w:p w:rsidR="00873699" w:rsidRPr="00731613" w:rsidRDefault="00873699" w:rsidP="00731613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873699" w:rsidRPr="00825FB9">
        <w:tc>
          <w:tcPr>
            <w:tcW w:w="2580" w:type="dxa"/>
          </w:tcPr>
          <w:p w:rsidR="00873699" w:rsidRPr="00731613" w:rsidRDefault="00873699" w:rsidP="00731613">
            <w:pPr>
              <w:tabs>
                <w:tab w:val="left" w:pos="567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16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084" w:type="dxa"/>
          </w:tcPr>
          <w:p w:rsidR="00873699" w:rsidRPr="00731613" w:rsidRDefault="00873699" w:rsidP="00731613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831</w:t>
            </w:r>
          </w:p>
        </w:tc>
        <w:tc>
          <w:tcPr>
            <w:tcW w:w="1264" w:type="dxa"/>
          </w:tcPr>
          <w:p w:rsidR="00873699" w:rsidRPr="00523CD5" w:rsidRDefault="00873699" w:rsidP="00731613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992" w:type="dxa"/>
          </w:tcPr>
          <w:p w:rsidR="00873699" w:rsidRPr="00523CD5" w:rsidRDefault="00873699" w:rsidP="00731613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2" w:type="dxa"/>
          </w:tcPr>
          <w:p w:rsidR="00873699" w:rsidRPr="009629FC" w:rsidRDefault="00873699" w:rsidP="00731613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791" w:type="dxa"/>
          </w:tcPr>
          <w:p w:rsidR="00873699" w:rsidRPr="009629FC" w:rsidRDefault="00873699" w:rsidP="00731613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154</w:t>
            </w:r>
          </w:p>
        </w:tc>
        <w:tc>
          <w:tcPr>
            <w:tcW w:w="910" w:type="dxa"/>
          </w:tcPr>
          <w:p w:rsidR="00873699" w:rsidRPr="00731613" w:rsidRDefault="00873699" w:rsidP="00731613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958" w:type="dxa"/>
          </w:tcPr>
          <w:p w:rsidR="00873699" w:rsidRPr="00731613" w:rsidRDefault="00873699" w:rsidP="00731613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106</w:t>
            </w:r>
          </w:p>
        </w:tc>
      </w:tr>
      <w:tr w:rsidR="00873699" w:rsidRPr="00825FB9">
        <w:tc>
          <w:tcPr>
            <w:tcW w:w="2580" w:type="dxa"/>
          </w:tcPr>
          <w:p w:rsidR="00873699" w:rsidRPr="00731613" w:rsidRDefault="00873699" w:rsidP="00731613">
            <w:pPr>
              <w:tabs>
                <w:tab w:val="left" w:pos="567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16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 итогового контроля</w:t>
            </w:r>
          </w:p>
        </w:tc>
        <w:tc>
          <w:tcPr>
            <w:tcW w:w="1084" w:type="dxa"/>
          </w:tcPr>
          <w:p w:rsidR="00873699" w:rsidRPr="00731613" w:rsidRDefault="00873699" w:rsidP="00731613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4" w:type="dxa"/>
          </w:tcPr>
          <w:p w:rsidR="00873699" w:rsidRPr="00731613" w:rsidRDefault="00873699" w:rsidP="00731613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16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992" w:type="dxa"/>
          </w:tcPr>
          <w:p w:rsidR="00873699" w:rsidRPr="00731613" w:rsidRDefault="00873699" w:rsidP="00731613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16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992" w:type="dxa"/>
          </w:tcPr>
          <w:p w:rsidR="00873699" w:rsidRPr="00731613" w:rsidRDefault="00873699" w:rsidP="00731613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16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791" w:type="dxa"/>
          </w:tcPr>
          <w:p w:rsidR="00873699" w:rsidRPr="00731613" w:rsidRDefault="00873699" w:rsidP="00731613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16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910" w:type="dxa"/>
          </w:tcPr>
          <w:p w:rsidR="00873699" w:rsidRPr="00731613" w:rsidRDefault="00873699" w:rsidP="00731613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16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958" w:type="dxa"/>
          </w:tcPr>
          <w:p w:rsidR="00873699" w:rsidRPr="00731613" w:rsidRDefault="00873699" w:rsidP="00731613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зачет</w:t>
            </w:r>
          </w:p>
        </w:tc>
      </w:tr>
    </w:tbl>
    <w:p w:rsidR="00873699" w:rsidRPr="00731613" w:rsidRDefault="00873699" w:rsidP="00731613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en-US" w:eastAsia="ru-RU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80"/>
        <w:gridCol w:w="1264"/>
        <w:gridCol w:w="1024"/>
      </w:tblGrid>
      <w:tr w:rsidR="00873699" w:rsidRPr="00825FB9">
        <w:tc>
          <w:tcPr>
            <w:tcW w:w="2580" w:type="dxa"/>
            <w:vMerge w:val="restart"/>
          </w:tcPr>
          <w:p w:rsidR="00873699" w:rsidRPr="00731613" w:rsidRDefault="00873699" w:rsidP="00731613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161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288" w:type="dxa"/>
            <w:gridSpan w:val="2"/>
          </w:tcPr>
          <w:p w:rsidR="00873699" w:rsidRPr="00731613" w:rsidRDefault="00873699" w:rsidP="00731613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161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Номера семестров</w:t>
            </w:r>
          </w:p>
        </w:tc>
      </w:tr>
      <w:tr w:rsidR="00873699" w:rsidRPr="00825FB9">
        <w:trPr>
          <w:trHeight w:val="292"/>
        </w:trPr>
        <w:tc>
          <w:tcPr>
            <w:tcW w:w="2580" w:type="dxa"/>
            <w:vMerge/>
          </w:tcPr>
          <w:p w:rsidR="00873699" w:rsidRPr="00731613" w:rsidRDefault="00873699" w:rsidP="00731613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64" w:type="dxa"/>
          </w:tcPr>
          <w:p w:rsidR="00873699" w:rsidRPr="00731613" w:rsidRDefault="00873699" w:rsidP="00731613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7316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VII</w:t>
            </w:r>
          </w:p>
        </w:tc>
        <w:tc>
          <w:tcPr>
            <w:tcW w:w="1024" w:type="dxa"/>
          </w:tcPr>
          <w:p w:rsidR="00873699" w:rsidRPr="00731613" w:rsidRDefault="00873699" w:rsidP="00731613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7316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VIII</w:t>
            </w:r>
          </w:p>
        </w:tc>
      </w:tr>
      <w:tr w:rsidR="00873699" w:rsidRPr="00825FB9">
        <w:tc>
          <w:tcPr>
            <w:tcW w:w="2580" w:type="dxa"/>
          </w:tcPr>
          <w:p w:rsidR="00873699" w:rsidRPr="00731613" w:rsidRDefault="00873699" w:rsidP="00731613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7316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Аудиторные занятия</w:t>
            </w:r>
            <w:r w:rsidRPr="0073161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(</w:t>
            </w:r>
            <w:r w:rsidRPr="007316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теоретические занятия</w:t>
            </w:r>
            <w:r w:rsidRPr="0073161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1264" w:type="dxa"/>
          </w:tcPr>
          <w:p w:rsidR="00873699" w:rsidRPr="00731613" w:rsidRDefault="00873699" w:rsidP="00731613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024" w:type="dxa"/>
          </w:tcPr>
          <w:p w:rsidR="00873699" w:rsidRPr="00731613" w:rsidRDefault="00873699" w:rsidP="00731613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</w:tr>
      <w:tr w:rsidR="00873699" w:rsidRPr="00825FB9">
        <w:tc>
          <w:tcPr>
            <w:tcW w:w="2580" w:type="dxa"/>
          </w:tcPr>
          <w:p w:rsidR="00873699" w:rsidRPr="00731613" w:rsidRDefault="00873699" w:rsidP="00731613">
            <w:pPr>
              <w:tabs>
                <w:tab w:val="left" w:pos="567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16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Самостоятельная работа</w:t>
            </w:r>
          </w:p>
        </w:tc>
        <w:tc>
          <w:tcPr>
            <w:tcW w:w="1264" w:type="dxa"/>
          </w:tcPr>
          <w:p w:rsidR="00873699" w:rsidRPr="00731613" w:rsidRDefault="00873699" w:rsidP="00731613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024" w:type="dxa"/>
          </w:tcPr>
          <w:p w:rsidR="00873699" w:rsidRPr="00731613" w:rsidRDefault="00873699" w:rsidP="00731613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</w:tr>
      <w:tr w:rsidR="00873699" w:rsidRPr="00825FB9">
        <w:tc>
          <w:tcPr>
            <w:tcW w:w="2580" w:type="dxa"/>
          </w:tcPr>
          <w:p w:rsidR="00873699" w:rsidRPr="00731613" w:rsidRDefault="00873699" w:rsidP="00731613">
            <w:pPr>
              <w:tabs>
                <w:tab w:val="left" w:pos="567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16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64" w:type="dxa"/>
          </w:tcPr>
          <w:p w:rsidR="00873699" w:rsidRPr="00731613" w:rsidRDefault="00873699" w:rsidP="00731613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1024" w:type="dxa"/>
          </w:tcPr>
          <w:p w:rsidR="00873699" w:rsidRPr="00731613" w:rsidRDefault="00873699" w:rsidP="00731613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</w:tr>
      <w:tr w:rsidR="00873699" w:rsidRPr="00825FB9">
        <w:tc>
          <w:tcPr>
            <w:tcW w:w="2580" w:type="dxa"/>
          </w:tcPr>
          <w:p w:rsidR="00873699" w:rsidRPr="00731613" w:rsidRDefault="00873699" w:rsidP="00731613">
            <w:pPr>
              <w:tabs>
                <w:tab w:val="left" w:pos="567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16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 итогового контроля</w:t>
            </w:r>
          </w:p>
        </w:tc>
        <w:tc>
          <w:tcPr>
            <w:tcW w:w="1264" w:type="dxa"/>
          </w:tcPr>
          <w:p w:rsidR="00873699" w:rsidRPr="00731613" w:rsidRDefault="00873699" w:rsidP="00731613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1024" w:type="dxa"/>
          </w:tcPr>
          <w:p w:rsidR="00873699" w:rsidRPr="00731613" w:rsidRDefault="00873699" w:rsidP="00731613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16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экзамен</w:t>
            </w:r>
          </w:p>
        </w:tc>
      </w:tr>
    </w:tbl>
    <w:p w:rsidR="00873699" w:rsidRPr="00731613" w:rsidRDefault="00873699" w:rsidP="00731613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en-US" w:eastAsia="ru-RU"/>
        </w:rPr>
      </w:pPr>
    </w:p>
    <w:p w:rsidR="00873699" w:rsidRDefault="00873699" w:rsidP="00731613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873699" w:rsidRPr="00731613" w:rsidRDefault="00873699" w:rsidP="00731613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731613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5. Содержание дисциплины и требования к формам и содержанию текущего, промежуточного, итогового контроля.  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873699" w:rsidRPr="00731613" w:rsidRDefault="00873699" w:rsidP="004E04D3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0"/>
          <w:szCs w:val="20"/>
          <w:highlight w:val="yellow"/>
          <w:lang w:eastAsia="ru-RU"/>
        </w:rPr>
      </w:pPr>
      <w:r w:rsidRPr="00731613">
        <w:rPr>
          <w:rFonts w:ascii="Times New Roman" w:hAnsi="Times New Roman" w:cs="Times New Roman"/>
          <w:b/>
          <w:bCs/>
          <w:sz w:val="20"/>
          <w:szCs w:val="20"/>
          <w:lang w:eastAsia="ru-RU"/>
        </w:rPr>
        <w:t>5.1.</w:t>
      </w:r>
      <w:r w:rsidRPr="0073161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Содержание дисциплины</w:t>
      </w:r>
      <w:r w:rsidRPr="00731613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73161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Дизайн-проектирование</w:t>
      </w:r>
      <w:r w:rsidRPr="00731613">
        <w:rPr>
          <w:rFonts w:ascii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73699" w:rsidRPr="00731613" w:rsidRDefault="00873699" w:rsidP="00731613">
      <w:pPr>
        <w:widowControl w:val="0"/>
        <w:tabs>
          <w:tab w:val="left" w:pos="34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 семестр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Раздел I. Основы композиции.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>Тема 1. Виды композиций. Композиционный центр. Равновесие.</w:t>
      </w:r>
    </w:p>
    <w:p w:rsidR="00873699" w:rsidRPr="00731613" w:rsidRDefault="00873699" w:rsidP="00731613">
      <w:pPr>
        <w:shd w:val="clear" w:color="auto" w:fill="FFFFFF"/>
        <w:tabs>
          <w:tab w:val="left" w:pos="173"/>
        </w:tabs>
        <w:spacing w:after="0" w:line="321" w:lineRule="exact"/>
        <w:ind w:right="370"/>
        <w:rPr>
          <w:rFonts w:ascii="Times New Roman" w:hAnsi="Times New Roman" w:cs="Times New Roman"/>
          <w:color w:val="000000"/>
          <w:spacing w:val="-4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 Содержание урока: изучить виды композиций;</w:t>
      </w:r>
      <w:r w:rsidRPr="00731613">
        <w:rPr>
          <w:rFonts w:ascii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закон  цельности, закон </w:t>
      </w:r>
      <w:r w:rsidRPr="00731613">
        <w:rPr>
          <w:rFonts w:ascii="Times New Roman" w:hAnsi="Times New Roman" w:cs="Times New Roman"/>
          <w:color w:val="000000"/>
          <w:spacing w:val="7"/>
          <w:sz w:val="24"/>
          <w:szCs w:val="24"/>
          <w:lang w:eastAsia="ru-RU"/>
        </w:rPr>
        <w:t xml:space="preserve">соразмерности, закон пропорциональности, </w:t>
      </w:r>
      <w:r w:rsidRPr="00731613">
        <w:rPr>
          <w:rFonts w:ascii="Times New Roman" w:hAnsi="Times New Roman" w:cs="Times New Roman"/>
          <w:color w:val="000000"/>
          <w:spacing w:val="5"/>
          <w:sz w:val="24"/>
          <w:szCs w:val="24"/>
          <w:lang w:eastAsia="ru-RU"/>
        </w:rPr>
        <w:t>расположение предметов в органической связи с их размером, формой, цветом.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Термины – композиция, формат.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Требования к знаниям: знать терминологию  </w:t>
      </w:r>
    </w:p>
    <w:p w:rsidR="00873699" w:rsidRPr="00731613" w:rsidRDefault="00873699" w:rsidP="0073161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Требования к умениям: </w:t>
      </w:r>
      <w:r w:rsidRPr="00731613">
        <w:rPr>
          <w:rFonts w:ascii="Times New Roman" w:hAnsi="Times New Roman" w:cs="Times New Roman"/>
          <w:color w:val="000000"/>
          <w:spacing w:val="4"/>
          <w:sz w:val="24"/>
          <w:szCs w:val="24"/>
          <w:lang w:eastAsia="ru-RU"/>
        </w:rPr>
        <w:t>добиваться равновесия частей композиции.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Тема 2. </w:t>
      </w:r>
      <w:r w:rsidRPr="00731613">
        <w:rPr>
          <w:rFonts w:ascii="Times New Roman" w:hAnsi="Times New Roman" w:cs="Times New Roman"/>
          <w:color w:val="000000"/>
          <w:spacing w:val="-6"/>
          <w:sz w:val="24"/>
          <w:szCs w:val="24"/>
          <w:lang w:eastAsia="ru-RU"/>
        </w:rPr>
        <w:t>Композиционные средства выразительности.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Содержание урока: знакомство с основными</w:t>
      </w:r>
      <w:r w:rsidRPr="00731613">
        <w:rPr>
          <w:rFonts w:ascii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 композиционными средствами выразительности</w:t>
      </w:r>
      <w:r w:rsidRPr="00731613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873699" w:rsidRPr="00731613" w:rsidRDefault="00873699" w:rsidP="0073161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Термины –</w:t>
      </w:r>
      <w:r w:rsidRPr="00731613">
        <w:rPr>
          <w:rFonts w:ascii="Times New Roman" w:hAnsi="Times New Roman" w:cs="Times New Roman"/>
          <w:color w:val="000000"/>
          <w:spacing w:val="2"/>
          <w:sz w:val="24"/>
          <w:szCs w:val="24"/>
          <w:lang w:eastAsia="ru-RU"/>
        </w:rPr>
        <w:t>точка, линия,  пятно</w:t>
      </w:r>
      <w:r w:rsidRPr="00731613">
        <w:rPr>
          <w:rFonts w:ascii="Times New Roman" w:hAnsi="Times New Roman" w:cs="Times New Roman"/>
          <w:color w:val="000000"/>
          <w:spacing w:val="6"/>
          <w:sz w:val="24"/>
          <w:szCs w:val="24"/>
          <w:lang w:eastAsia="ru-RU"/>
        </w:rPr>
        <w:t>, фактура</w:t>
      </w:r>
      <w:r w:rsidRPr="00731613">
        <w:rPr>
          <w:rFonts w:ascii="Times New Roman" w:hAnsi="Times New Roman" w:cs="Times New Roman"/>
          <w:color w:val="000000"/>
          <w:spacing w:val="6"/>
          <w:sz w:val="28"/>
          <w:szCs w:val="28"/>
          <w:lang w:eastAsia="ru-RU"/>
        </w:rPr>
        <w:t>.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Требования к знаниям: знать терминологию.  </w:t>
      </w:r>
    </w:p>
    <w:p w:rsidR="00873699" w:rsidRPr="00731613" w:rsidRDefault="00873699" w:rsidP="0073161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Требования к умениям: </w:t>
      </w:r>
      <w:r w:rsidRPr="00731613">
        <w:rPr>
          <w:rFonts w:ascii="Times New Roman" w:hAnsi="Times New Roman" w:cs="Times New Roman"/>
          <w:color w:val="000000"/>
          <w:spacing w:val="-6"/>
          <w:sz w:val="24"/>
          <w:szCs w:val="24"/>
          <w:lang w:eastAsia="ru-RU"/>
        </w:rPr>
        <w:t>использовать средства выразительности при построении композиций</w:t>
      </w:r>
      <w:r w:rsidRPr="00731613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.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Тема 3. Принцип деления плоскости. </w:t>
      </w:r>
    </w:p>
    <w:p w:rsidR="00873699" w:rsidRPr="00731613" w:rsidRDefault="00873699" w:rsidP="0073161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7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 Содержание урока: </w:t>
      </w:r>
      <w:r w:rsidRPr="00731613">
        <w:rPr>
          <w:rFonts w:ascii="Times New Roman" w:hAnsi="Times New Roman" w:cs="Times New Roman"/>
          <w:color w:val="000000"/>
          <w:spacing w:val="7"/>
          <w:sz w:val="24"/>
          <w:szCs w:val="24"/>
          <w:lang w:eastAsia="ru-RU"/>
        </w:rPr>
        <w:t>изучение закона  золотого сечения (одной трети).</w:t>
      </w:r>
    </w:p>
    <w:p w:rsidR="00873699" w:rsidRPr="00731613" w:rsidRDefault="00873699" w:rsidP="0073161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7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color w:val="000000"/>
          <w:spacing w:val="7"/>
          <w:sz w:val="24"/>
          <w:szCs w:val="24"/>
          <w:lang w:eastAsia="ru-RU"/>
        </w:rPr>
        <w:t xml:space="preserve">Деление плоскости на две и три части, деление плоскости на большое количество частей. </w:t>
      </w:r>
      <w:r w:rsidRPr="00731613">
        <w:rPr>
          <w:rFonts w:ascii="Times New Roman" w:hAnsi="Times New Roman" w:cs="Times New Roman"/>
          <w:sz w:val="24"/>
          <w:szCs w:val="24"/>
          <w:lang w:eastAsia="ru-RU"/>
        </w:rPr>
        <w:t>Принцип «прозрачности» в композиции.</w:t>
      </w:r>
    </w:p>
    <w:p w:rsidR="00873699" w:rsidRPr="00731613" w:rsidRDefault="00873699" w:rsidP="0073161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 Термины – «прозрачности» в композиции, </w:t>
      </w:r>
      <w:r w:rsidRPr="00731613">
        <w:rPr>
          <w:rFonts w:ascii="Times New Roman" w:hAnsi="Times New Roman" w:cs="Times New Roman"/>
          <w:color w:val="000000"/>
          <w:spacing w:val="7"/>
          <w:sz w:val="24"/>
          <w:szCs w:val="24"/>
          <w:lang w:eastAsia="ru-RU"/>
        </w:rPr>
        <w:t>золотое сечение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Требования к знаниям: знать терминологию  </w:t>
      </w:r>
    </w:p>
    <w:p w:rsidR="00873699" w:rsidRPr="00731613" w:rsidRDefault="00873699" w:rsidP="0073161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Требования к умениям: </w:t>
      </w:r>
      <w:r w:rsidRPr="00731613">
        <w:rPr>
          <w:rFonts w:ascii="Times New Roman" w:hAnsi="Times New Roman" w:cs="Times New Roman"/>
          <w:color w:val="000000"/>
          <w:spacing w:val="-4"/>
          <w:sz w:val="24"/>
          <w:szCs w:val="24"/>
          <w:lang w:eastAsia="ru-RU"/>
        </w:rPr>
        <w:t>выполнение композиций с делением плоскости на две, три и много частей, одновременно используя принцип прозрачности.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>Тема 4. Принципы построения  композиции.</w:t>
      </w:r>
    </w:p>
    <w:p w:rsidR="00873699" w:rsidRPr="00731613" w:rsidRDefault="00873699" w:rsidP="0073161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Содержание урока: </w:t>
      </w:r>
      <w:r w:rsidRPr="00731613">
        <w:rPr>
          <w:rFonts w:ascii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свободная композиция, принцип касания, </w:t>
      </w:r>
      <w:r w:rsidRPr="00731613">
        <w:rPr>
          <w:rFonts w:ascii="Times New Roman" w:hAnsi="Times New Roman" w:cs="Times New Roman"/>
          <w:color w:val="000000"/>
          <w:spacing w:val="8"/>
          <w:sz w:val="24"/>
          <w:szCs w:val="24"/>
          <w:lang w:eastAsia="ru-RU"/>
        </w:rPr>
        <w:t>центровая композиция, зеркальный тип композиции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Термины –</w:t>
      </w:r>
      <w:r w:rsidRPr="00731613">
        <w:rPr>
          <w:rFonts w:ascii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свободная композиция, принцип касания, </w:t>
      </w:r>
      <w:r w:rsidRPr="00731613">
        <w:rPr>
          <w:rFonts w:ascii="Times New Roman" w:hAnsi="Times New Roman" w:cs="Times New Roman"/>
          <w:color w:val="000000"/>
          <w:spacing w:val="8"/>
          <w:sz w:val="24"/>
          <w:szCs w:val="24"/>
          <w:lang w:eastAsia="ru-RU"/>
        </w:rPr>
        <w:t>центровая композиция, зеркальный тип композиции</w:t>
      </w:r>
      <w:r w:rsidRPr="00731613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Требования к знаниям: знать терминологию  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Требования к умениям: применять полученные знания    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>Тема 4. Контраст. Типы контрастов.</w:t>
      </w:r>
    </w:p>
    <w:p w:rsidR="00873699" w:rsidRPr="00731613" w:rsidRDefault="00873699" w:rsidP="00731613">
      <w:pPr>
        <w:shd w:val="clear" w:color="auto" w:fill="FFFFFF"/>
        <w:tabs>
          <w:tab w:val="left" w:pos="239"/>
        </w:tabs>
        <w:spacing w:before="4" w:after="0" w:line="263" w:lineRule="exact"/>
        <w:rPr>
          <w:rFonts w:ascii="Times New Roman" w:hAnsi="Times New Roman" w:cs="Times New Roman"/>
          <w:color w:val="000000"/>
          <w:spacing w:val="-14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Содержание урока: </w:t>
      </w:r>
      <w:r w:rsidRPr="00731613">
        <w:rPr>
          <w:rFonts w:ascii="Times New Roman" w:hAnsi="Times New Roman" w:cs="Times New Roman"/>
          <w:color w:val="000000"/>
          <w:spacing w:val="7"/>
          <w:sz w:val="24"/>
          <w:szCs w:val="24"/>
          <w:lang w:eastAsia="ru-RU"/>
        </w:rPr>
        <w:t>контраст направления, контраст борьбы и  спокойствия,</w:t>
      </w:r>
      <w:r w:rsidRPr="00731613">
        <w:rPr>
          <w:rFonts w:ascii="Times New Roman" w:hAnsi="Times New Roman" w:cs="Times New Roman"/>
          <w:color w:val="000000"/>
          <w:spacing w:val="7"/>
          <w:sz w:val="24"/>
          <w:szCs w:val="24"/>
          <w:lang w:eastAsia="ru-RU"/>
        </w:rPr>
        <w:br/>
      </w:r>
      <w:r w:rsidRPr="00731613">
        <w:rPr>
          <w:rFonts w:ascii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контраст формы, контраст длины, контраст расположения, контраст </w:t>
      </w:r>
      <w:r w:rsidRPr="00731613">
        <w:rPr>
          <w:rFonts w:ascii="Times New Roman" w:hAnsi="Times New Roman" w:cs="Times New Roman"/>
          <w:color w:val="000000"/>
          <w:spacing w:val="3"/>
          <w:sz w:val="24"/>
          <w:szCs w:val="24"/>
          <w:lang w:eastAsia="ru-RU"/>
        </w:rPr>
        <w:t>величины, контраст фактур.</w:t>
      </w:r>
    </w:p>
    <w:p w:rsidR="00873699" w:rsidRPr="00731613" w:rsidRDefault="00873699" w:rsidP="0073161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Термины – контраст.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Требования к знаниям: знать терминологию  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Требования к умениям: применять полученные знания 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2 семестр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Раздел 2. Цвет в композиции.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>Тема 1. Цвет. Ахроматические и хроматические цвета.</w:t>
      </w:r>
    </w:p>
    <w:p w:rsidR="00873699" w:rsidRPr="00731613" w:rsidRDefault="00873699" w:rsidP="00731613">
      <w:pPr>
        <w:shd w:val="clear" w:color="auto" w:fill="FFFFFF"/>
        <w:tabs>
          <w:tab w:val="left" w:pos="263"/>
        </w:tabs>
        <w:spacing w:before="276" w:after="0" w:line="240" w:lineRule="atLeast"/>
        <w:rPr>
          <w:rFonts w:ascii="Times New Roman" w:hAnsi="Times New Roman" w:cs="Times New Roman"/>
          <w:color w:val="000000"/>
          <w:spacing w:val="6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Содержание урока: б</w:t>
      </w:r>
      <w:r w:rsidRPr="00731613">
        <w:rPr>
          <w:rFonts w:ascii="Times New Roman" w:hAnsi="Times New Roman" w:cs="Times New Roman"/>
          <w:color w:val="000000"/>
          <w:spacing w:val="6"/>
          <w:sz w:val="24"/>
          <w:szCs w:val="24"/>
          <w:lang w:eastAsia="ru-RU"/>
        </w:rPr>
        <w:t>еседа о цвете. Восприятие цвета. Особенности цвета. Основные цвета</w:t>
      </w:r>
      <w:r w:rsidRPr="00731613">
        <w:rPr>
          <w:rFonts w:ascii="Times New Roman" w:hAnsi="Times New Roman" w:cs="Times New Roman"/>
          <w:color w:val="000000"/>
          <w:spacing w:val="3"/>
          <w:sz w:val="24"/>
          <w:szCs w:val="24"/>
          <w:lang w:eastAsia="ru-RU"/>
        </w:rPr>
        <w:t>. Составные цвета.</w:t>
      </w:r>
      <w:r w:rsidRPr="00731613">
        <w:rPr>
          <w:rFonts w:ascii="Times New Roman" w:hAnsi="Times New Roman" w:cs="Times New Roman"/>
          <w:color w:val="000000"/>
          <w:spacing w:val="8"/>
          <w:sz w:val="24"/>
          <w:szCs w:val="24"/>
          <w:lang w:eastAsia="ru-RU"/>
        </w:rPr>
        <w:t>Ахроматическая  цветовая гамма.</w:t>
      </w:r>
      <w:r w:rsidRPr="00731613">
        <w:rPr>
          <w:rFonts w:ascii="Times New Roman" w:hAnsi="Times New Roman" w:cs="Times New Roman"/>
          <w:color w:val="000000"/>
          <w:spacing w:val="5"/>
          <w:sz w:val="24"/>
          <w:szCs w:val="24"/>
          <w:lang w:eastAsia="ru-RU"/>
        </w:rPr>
        <w:t>Хроматическая цветовая гамма.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Термины – </w:t>
      </w:r>
      <w:r w:rsidRPr="00731613">
        <w:rPr>
          <w:rFonts w:ascii="Times New Roman" w:hAnsi="Times New Roman" w:cs="Times New Roman"/>
          <w:color w:val="000000"/>
          <w:spacing w:val="6"/>
          <w:sz w:val="24"/>
          <w:szCs w:val="24"/>
          <w:lang w:eastAsia="ru-RU"/>
        </w:rPr>
        <w:t>основные цвета</w:t>
      </w:r>
      <w:r w:rsidRPr="00731613">
        <w:rPr>
          <w:rFonts w:ascii="Times New Roman" w:hAnsi="Times New Roman" w:cs="Times New Roman"/>
          <w:color w:val="000000"/>
          <w:spacing w:val="3"/>
          <w:sz w:val="24"/>
          <w:szCs w:val="24"/>
          <w:lang w:eastAsia="ru-RU"/>
        </w:rPr>
        <w:t>, составные цвета,</w:t>
      </w:r>
      <w:r w:rsidRPr="00731613">
        <w:rPr>
          <w:rFonts w:ascii="Times New Roman" w:hAnsi="Times New Roman" w:cs="Times New Roman"/>
          <w:color w:val="000000"/>
          <w:spacing w:val="8"/>
          <w:sz w:val="24"/>
          <w:szCs w:val="24"/>
          <w:lang w:eastAsia="ru-RU"/>
        </w:rPr>
        <w:t>ахроматическая  цветовая гамма,х</w:t>
      </w:r>
      <w:r w:rsidRPr="00731613">
        <w:rPr>
          <w:rFonts w:ascii="Times New Roman" w:hAnsi="Times New Roman" w:cs="Times New Roman"/>
          <w:color w:val="000000"/>
          <w:spacing w:val="5"/>
          <w:sz w:val="24"/>
          <w:szCs w:val="24"/>
          <w:lang w:eastAsia="ru-RU"/>
        </w:rPr>
        <w:t>роматическая цветовая гамма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Требования к знаниям: знать терминологию  </w:t>
      </w:r>
    </w:p>
    <w:p w:rsidR="00873699" w:rsidRPr="00731613" w:rsidRDefault="00873699" w:rsidP="0073161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 Требования к умениям: применять полученные знания  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>Тема 2. Основные  характеристики цвета. Цветовой круг.</w:t>
      </w:r>
    </w:p>
    <w:p w:rsidR="00873699" w:rsidRPr="00731613" w:rsidRDefault="00873699" w:rsidP="00731613">
      <w:pPr>
        <w:shd w:val="clear" w:color="auto" w:fill="FFFFFF"/>
        <w:tabs>
          <w:tab w:val="left" w:pos="173"/>
          <w:tab w:val="left" w:pos="9639"/>
        </w:tabs>
        <w:spacing w:after="0" w:line="321" w:lineRule="exact"/>
        <w:ind w:right="87"/>
        <w:rPr>
          <w:rFonts w:ascii="Times New Roman" w:hAnsi="Times New Roman" w:cs="Times New Roman"/>
          <w:i/>
          <w:iCs/>
          <w:color w:val="000000"/>
          <w:spacing w:val="-6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 Содержание урока: </w:t>
      </w:r>
      <w:r w:rsidRPr="00731613">
        <w:rPr>
          <w:rFonts w:ascii="Times New Roman" w:hAnsi="Times New Roman" w:cs="Times New Roman"/>
          <w:color w:val="000000"/>
          <w:spacing w:val="3"/>
          <w:sz w:val="24"/>
          <w:szCs w:val="24"/>
          <w:lang w:eastAsia="ru-RU"/>
        </w:rPr>
        <w:t>цветовой тон. Разложение цвета на 9 тонов. Тональная градация. Насыщенность цвета. Светлота.</w:t>
      </w:r>
    </w:p>
    <w:p w:rsidR="00873699" w:rsidRPr="00731613" w:rsidRDefault="00873699" w:rsidP="00731613">
      <w:pPr>
        <w:shd w:val="clear" w:color="auto" w:fill="FFFFFF"/>
        <w:tabs>
          <w:tab w:val="left" w:pos="173"/>
          <w:tab w:val="left" w:pos="9639"/>
        </w:tabs>
        <w:spacing w:after="0" w:line="321" w:lineRule="exact"/>
        <w:ind w:right="87"/>
        <w:rPr>
          <w:rFonts w:ascii="Times New Roman" w:hAnsi="Times New Roman" w:cs="Times New Roman"/>
          <w:i/>
          <w:iCs/>
          <w:color w:val="000000"/>
          <w:spacing w:val="-6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Термины – </w:t>
      </w:r>
      <w:r w:rsidRPr="00731613">
        <w:rPr>
          <w:rFonts w:ascii="Times New Roman" w:hAnsi="Times New Roman" w:cs="Times New Roman"/>
          <w:color w:val="000000"/>
          <w:spacing w:val="3"/>
          <w:sz w:val="24"/>
          <w:szCs w:val="24"/>
          <w:lang w:eastAsia="ru-RU"/>
        </w:rPr>
        <w:t>цветовой тон, тональная градация, насыщенность цвета, светлота.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Требования к знаниям: знать терминологию.  </w:t>
      </w:r>
    </w:p>
    <w:p w:rsidR="00873699" w:rsidRPr="00731613" w:rsidRDefault="00873699" w:rsidP="0073161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 Требования к умениям: применять полученные знания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Тема 3. </w:t>
      </w:r>
      <w:r w:rsidRPr="0073161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Комбинаторика цвета.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Содержание урока: </w:t>
      </w:r>
      <w:r w:rsidRPr="00731613">
        <w:rPr>
          <w:rFonts w:ascii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подбор колорита композиции таким образом,  чтобы данное цветовое сочетание создавало </w:t>
      </w:r>
      <w:r w:rsidRPr="00731613">
        <w:rPr>
          <w:rFonts w:ascii="Times New Roman" w:hAnsi="Times New Roman" w:cs="Times New Roman"/>
          <w:color w:val="000000"/>
          <w:spacing w:val="3"/>
          <w:sz w:val="24"/>
          <w:szCs w:val="24"/>
          <w:lang w:eastAsia="ru-RU"/>
        </w:rPr>
        <w:t>определенное ощущение.</w:t>
      </w:r>
    </w:p>
    <w:p w:rsidR="00873699" w:rsidRPr="00731613" w:rsidRDefault="00873699" w:rsidP="0073161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Термины – теплые и холодные цвета; легкие и тяжелые цвета.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Требования к знаниям: знать терминологию    </w:t>
      </w:r>
    </w:p>
    <w:p w:rsidR="00873699" w:rsidRPr="00731613" w:rsidRDefault="00873699" w:rsidP="0073161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 Требования к умениям: применять полученные знания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>Тема 4. Цветовой акцент. Нюанс.</w:t>
      </w:r>
    </w:p>
    <w:p w:rsidR="00873699" w:rsidRPr="00731613" w:rsidRDefault="00873699" w:rsidP="0073161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Содержание урока: </w:t>
      </w:r>
      <w:r w:rsidRPr="0073161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смысловое использование акцентов в работе, </w:t>
      </w:r>
      <w:r w:rsidRPr="00731613">
        <w:rPr>
          <w:rFonts w:ascii="Times New Roman" w:hAnsi="Times New Roman" w:cs="Times New Roman"/>
          <w:color w:val="000000"/>
          <w:spacing w:val="4"/>
          <w:sz w:val="24"/>
          <w:szCs w:val="24"/>
          <w:lang w:eastAsia="ru-RU"/>
        </w:rPr>
        <w:t>особенности, свойственные цветовому нюансу.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Термины – цветовой акцент, нюанс.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Требования к знаниям: знать терминологию  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Требования к умениям: применять полученные знания  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3 семестр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Раздел 3. Стилизация.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Тема 1. </w:t>
      </w:r>
      <w:r w:rsidRPr="00731613">
        <w:rPr>
          <w:rFonts w:ascii="Times New Roman" w:hAnsi="Times New Roman" w:cs="Times New Roman"/>
          <w:color w:val="000000"/>
          <w:spacing w:val="5"/>
          <w:sz w:val="24"/>
          <w:szCs w:val="24"/>
          <w:lang w:eastAsia="ru-RU"/>
        </w:rPr>
        <w:t>Стилизация цветов и листьев.</w:t>
      </w:r>
    </w:p>
    <w:p w:rsidR="00873699" w:rsidRPr="00731613" w:rsidRDefault="00873699" w:rsidP="00731613">
      <w:pPr>
        <w:shd w:val="clear" w:color="auto" w:fill="FFFFFF"/>
        <w:tabs>
          <w:tab w:val="left" w:pos="288"/>
        </w:tabs>
        <w:spacing w:after="0" w:line="267" w:lineRule="exact"/>
        <w:rPr>
          <w:rFonts w:ascii="Times New Roman" w:hAnsi="Times New Roman" w:cs="Times New Roman"/>
          <w:i/>
          <w:iCs/>
          <w:color w:val="000000"/>
          <w:spacing w:val="-16"/>
          <w:sz w:val="28"/>
          <w:szCs w:val="28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Содержание урока: </w:t>
      </w:r>
      <w:r w:rsidRPr="00731613">
        <w:rPr>
          <w:rFonts w:ascii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Формотворчество.Натурные зарисовки растительного мира. </w:t>
      </w:r>
      <w:r w:rsidRPr="00731613">
        <w:rPr>
          <w:rFonts w:ascii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Создание декоративного образа на основе переработки </w:t>
      </w:r>
      <w:r w:rsidRPr="0073161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натурного материала. Пропорции - соотношение целого и частей. Внимание к декоративным </w:t>
      </w:r>
      <w:r w:rsidRPr="00731613">
        <w:rPr>
          <w:rFonts w:ascii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средствам выражения (плоскостность, ритмичность цвета). Решение природных форм в </w:t>
      </w:r>
      <w:r w:rsidRPr="00731613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тематических композициях.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Термины – стилизация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Требования к знаниям: знать терминологию  </w:t>
      </w:r>
    </w:p>
    <w:p w:rsidR="00873699" w:rsidRPr="00731613" w:rsidRDefault="00873699" w:rsidP="0073161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Требования к умениям: применять полученные знания   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Тема 2. </w:t>
      </w:r>
      <w:r w:rsidRPr="00731613">
        <w:rPr>
          <w:rFonts w:ascii="Times New Roman" w:hAnsi="Times New Roman" w:cs="Times New Roman"/>
          <w:color w:val="000000"/>
          <w:spacing w:val="5"/>
          <w:sz w:val="24"/>
          <w:szCs w:val="24"/>
          <w:lang w:eastAsia="ru-RU"/>
        </w:rPr>
        <w:t>Стилизация деревьев.</w:t>
      </w:r>
    </w:p>
    <w:p w:rsidR="00873699" w:rsidRPr="00731613" w:rsidRDefault="00873699" w:rsidP="0073161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 Содержание урока: </w:t>
      </w:r>
      <w:r w:rsidRPr="00731613">
        <w:rPr>
          <w:rFonts w:ascii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Формотворчество.Натурные зарисовки растительного мира. </w:t>
      </w:r>
      <w:r w:rsidRPr="00731613">
        <w:rPr>
          <w:rFonts w:ascii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Создание декоративного образа на основе переработки </w:t>
      </w:r>
      <w:r w:rsidRPr="0073161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натурного материала. Пропорции - соотношение целого и частей. Внимание к декоративным </w:t>
      </w:r>
      <w:r w:rsidRPr="00731613">
        <w:rPr>
          <w:rFonts w:ascii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средствам выражения (плоскостность, ритмичность цвета). Решение природных форм в </w:t>
      </w:r>
      <w:r w:rsidRPr="00731613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тематических композициях.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Термины – </w:t>
      </w:r>
      <w:r w:rsidRPr="0073161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пропорции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Требования к знаниям: знать терминологию.  </w:t>
      </w:r>
    </w:p>
    <w:p w:rsidR="00873699" w:rsidRPr="00731613" w:rsidRDefault="00873699" w:rsidP="0073161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Требования к умениям: применять полученные знания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Тема 3. </w:t>
      </w:r>
      <w:r w:rsidRPr="00731613">
        <w:rPr>
          <w:rFonts w:ascii="Times New Roman" w:hAnsi="Times New Roman" w:cs="Times New Roman"/>
          <w:color w:val="000000"/>
          <w:spacing w:val="5"/>
          <w:sz w:val="24"/>
          <w:szCs w:val="24"/>
          <w:lang w:eastAsia="ru-RU"/>
        </w:rPr>
        <w:t>Стилизацияживотных и птиц.</w:t>
      </w:r>
    </w:p>
    <w:p w:rsidR="00873699" w:rsidRPr="00731613" w:rsidRDefault="00873699" w:rsidP="0073161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Содержание урока: </w:t>
      </w:r>
      <w:r w:rsidRPr="00731613">
        <w:rPr>
          <w:rFonts w:ascii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Формотворчество.Натурные зарисовки животного мира. </w:t>
      </w:r>
      <w:r w:rsidRPr="00731613">
        <w:rPr>
          <w:rFonts w:ascii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Создание декоративного образа на основе переработки </w:t>
      </w:r>
      <w:r w:rsidRPr="0073161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натурного материала. Пропорции - соотношение целого и частей. Внимание к декоративным </w:t>
      </w:r>
      <w:r w:rsidRPr="00731613">
        <w:rPr>
          <w:rFonts w:ascii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средствам выражения (плоскостность, ритмичность цвета). Решение животных форм в </w:t>
      </w:r>
      <w:r w:rsidRPr="00731613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тематических композициях.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Термины – декоративность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Требования к знаниям: знать терминологию.  </w:t>
      </w:r>
    </w:p>
    <w:p w:rsidR="00873699" w:rsidRPr="00731613" w:rsidRDefault="00873699" w:rsidP="0073161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Требования к умениям: применять полученные знания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Тема 4. </w:t>
      </w:r>
      <w:r w:rsidRPr="00731613">
        <w:rPr>
          <w:rFonts w:ascii="Times New Roman" w:hAnsi="Times New Roman" w:cs="Times New Roman"/>
          <w:color w:val="000000"/>
          <w:spacing w:val="5"/>
          <w:sz w:val="24"/>
          <w:szCs w:val="24"/>
          <w:lang w:eastAsia="ru-RU"/>
        </w:rPr>
        <w:t>Стилизациячеловеческой фигуры.</w:t>
      </w:r>
    </w:p>
    <w:p w:rsidR="00873699" w:rsidRPr="00731613" w:rsidRDefault="00873699" w:rsidP="0073161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Содержание урока: </w:t>
      </w:r>
      <w:r w:rsidRPr="00731613">
        <w:rPr>
          <w:rFonts w:ascii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Формотворчество.Натурные зарисовки человеческой фигуры. </w:t>
      </w:r>
      <w:r w:rsidRPr="00731613">
        <w:rPr>
          <w:rFonts w:ascii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Создание декоративного образа на основе переработки </w:t>
      </w:r>
      <w:r w:rsidRPr="0073161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натурного материала. Пропорции - соотношение целого и частей. Внимание к декоративным </w:t>
      </w:r>
      <w:r w:rsidRPr="00731613">
        <w:rPr>
          <w:rFonts w:ascii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средствам выражения (плоскостность, ритмичность цвета). Решение человеческой фигуры в </w:t>
      </w:r>
      <w:r w:rsidRPr="00731613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тематических композициях.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Термины – целостность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Требования к знаниям: знать терминологию. 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Требования к умениям:  применять полученные знания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Тема 5. </w:t>
      </w:r>
      <w:r w:rsidRPr="00731613">
        <w:rPr>
          <w:rFonts w:ascii="Times New Roman" w:hAnsi="Times New Roman" w:cs="Times New Roman"/>
          <w:color w:val="000000"/>
          <w:spacing w:val="5"/>
          <w:sz w:val="24"/>
          <w:szCs w:val="24"/>
          <w:lang w:eastAsia="ru-RU"/>
        </w:rPr>
        <w:t>Стилизация архитектурных форм.</w:t>
      </w:r>
    </w:p>
    <w:p w:rsidR="00873699" w:rsidRPr="00731613" w:rsidRDefault="00873699" w:rsidP="0073161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Содержание урока: </w:t>
      </w:r>
      <w:r w:rsidRPr="00731613">
        <w:rPr>
          <w:rFonts w:ascii="Times New Roman" w:hAnsi="Times New Roman" w:cs="Times New Roman"/>
          <w:color w:val="000000"/>
          <w:spacing w:val="5"/>
          <w:sz w:val="24"/>
          <w:szCs w:val="24"/>
          <w:lang w:eastAsia="ru-RU"/>
        </w:rPr>
        <w:t>Формотворчество.Натурные зарисовки архитектурных форм.</w:t>
      </w:r>
      <w:r w:rsidRPr="00731613">
        <w:rPr>
          <w:rFonts w:ascii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Создание декоративного образа на основе переработки </w:t>
      </w:r>
      <w:r w:rsidRPr="0073161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натурного материала. Внимание к декоративным </w:t>
      </w:r>
      <w:r w:rsidRPr="00731613">
        <w:rPr>
          <w:rFonts w:ascii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средствам выражения (плоскостность, ритмичность цвета). Решение архитектурных форм в </w:t>
      </w:r>
      <w:r w:rsidRPr="00731613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тематических композициях.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Термины – </w:t>
      </w:r>
      <w:r w:rsidRPr="00731613">
        <w:rPr>
          <w:rFonts w:ascii="Times New Roman" w:hAnsi="Times New Roman" w:cs="Times New Roman"/>
          <w:color w:val="000000"/>
          <w:spacing w:val="5"/>
          <w:sz w:val="24"/>
          <w:szCs w:val="24"/>
          <w:lang w:eastAsia="ru-RU"/>
        </w:rPr>
        <w:t>архитектурные формы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Требования к знаниям: знать терминологию.  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Требования к умениям: применять полученные знания  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4 семестр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Раздел 4. Особенности построениякомпозиции.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>Тема 1. Идея композиции. Последовательность раскрытия темы.</w:t>
      </w:r>
    </w:p>
    <w:p w:rsidR="00873699" w:rsidRPr="00731613" w:rsidRDefault="00873699" w:rsidP="00731613">
      <w:pPr>
        <w:shd w:val="clear" w:color="auto" w:fill="FFFFFF"/>
        <w:tabs>
          <w:tab w:val="left" w:pos="1415"/>
        </w:tabs>
        <w:spacing w:after="0" w:line="263" w:lineRule="exact"/>
        <w:rPr>
          <w:rFonts w:ascii="Times New Roman" w:hAnsi="Times New Roman" w:cs="Times New Roman"/>
          <w:i/>
          <w:iCs/>
          <w:color w:val="000000"/>
          <w:spacing w:val="-18"/>
          <w:sz w:val="28"/>
          <w:szCs w:val="28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Содержание урока: р</w:t>
      </w:r>
      <w:r w:rsidRPr="00731613">
        <w:rPr>
          <w:rFonts w:ascii="Times New Roman" w:hAnsi="Times New Roman" w:cs="Times New Roman"/>
          <w:color w:val="000000"/>
          <w:spacing w:val="5"/>
          <w:sz w:val="24"/>
          <w:szCs w:val="24"/>
          <w:lang w:eastAsia="ru-RU"/>
        </w:rPr>
        <w:t>абота   над   тематической   композицией.   Тема.   Выбор</w:t>
      </w:r>
      <w:r w:rsidRPr="00731613">
        <w:rPr>
          <w:rFonts w:ascii="Times New Roman" w:hAnsi="Times New Roman" w:cs="Times New Roman"/>
          <w:color w:val="000000"/>
          <w:spacing w:val="5"/>
          <w:sz w:val="24"/>
          <w:szCs w:val="24"/>
          <w:lang w:eastAsia="ru-RU"/>
        </w:rPr>
        <w:br/>
      </w:r>
      <w:r w:rsidRPr="00731613">
        <w:rPr>
          <w:rFonts w:ascii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композиционного решения. 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Термины – </w:t>
      </w:r>
      <w:r w:rsidRPr="00731613">
        <w:rPr>
          <w:rFonts w:ascii="Times New Roman" w:hAnsi="Times New Roman" w:cs="Times New Roman"/>
          <w:color w:val="000000"/>
          <w:spacing w:val="5"/>
          <w:sz w:val="24"/>
          <w:szCs w:val="24"/>
          <w:lang w:eastAsia="ru-RU"/>
        </w:rPr>
        <w:t>тематическая   композиция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Требования к знаниям: знать терминологию  </w:t>
      </w:r>
    </w:p>
    <w:p w:rsidR="00873699" w:rsidRPr="00731613" w:rsidRDefault="00873699" w:rsidP="0073161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Требования к умениям: применять полученные знания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>Тема 2. Выявление образа в композиции.</w:t>
      </w:r>
    </w:p>
    <w:p w:rsidR="00873699" w:rsidRPr="00731613" w:rsidRDefault="00873699" w:rsidP="0073161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Содержание урока: создание индивидуального образа в рамках общей темы.</w:t>
      </w:r>
      <w:r w:rsidRPr="00731613">
        <w:rPr>
          <w:rFonts w:ascii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Создание </w:t>
      </w:r>
      <w:r w:rsidRPr="00731613">
        <w:rPr>
          <w:rFonts w:ascii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условий для нахождения образного решения темы. 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Термины – образ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Требования к знаниям: знать терминологию  </w:t>
      </w:r>
    </w:p>
    <w:p w:rsidR="00873699" w:rsidRPr="00731613" w:rsidRDefault="00873699" w:rsidP="0073161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Требования к умениям: применять полученные знания 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>Тема 3. Композиционные средства выразительности. Штриховка.</w:t>
      </w:r>
    </w:p>
    <w:p w:rsidR="00873699" w:rsidRPr="00731613" w:rsidRDefault="00873699" w:rsidP="0073161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Содержание урока: использование штриховки для передачи фактуры эскиза. Выполнение плавного перехода  цвета в цвет с помощью штриховки. Декоративное назначение штриховки.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Термины – штриховка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Требования к знаниям: знать терминологию.  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Требования к умениям: применять полученные знания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>Тема 4. Статика. Динамика.</w:t>
      </w:r>
    </w:p>
    <w:p w:rsidR="00873699" w:rsidRPr="00731613" w:rsidRDefault="00873699" w:rsidP="0073161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Содержание урока: знакомство с понятиями «статика» и «динамика»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Термины – статика, динамика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Требования к знаниям: знать терминологию  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Требования к умениям: применять полученные знания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>Тема 5. Симметрия. Асимметрия.</w:t>
      </w:r>
    </w:p>
    <w:p w:rsidR="00873699" w:rsidRPr="00731613" w:rsidRDefault="00873699" w:rsidP="0073161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Содержание урока: знакомство с понятиями «симметрия» и «асимметрия»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Термины – симметрия, асимметрия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Требования к знаниям: знать терминологию  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Требования к умениям: применять полученные знания 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5 семестр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Раздел 5. Особенности построениякомпозиции.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>Тема 1. Ассоциативная композиция.</w:t>
      </w:r>
    </w:p>
    <w:p w:rsidR="00873699" w:rsidRPr="00731613" w:rsidRDefault="00873699" w:rsidP="00731613">
      <w:pPr>
        <w:shd w:val="clear" w:color="auto" w:fill="FFFFFF"/>
        <w:tabs>
          <w:tab w:val="left" w:pos="321"/>
        </w:tabs>
        <w:spacing w:before="4" w:after="0" w:line="267" w:lineRule="exact"/>
        <w:rPr>
          <w:rFonts w:ascii="Times New Roman" w:hAnsi="Times New Roman" w:cs="Times New Roman"/>
          <w:color w:val="000000"/>
          <w:spacing w:val="8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Содержание урока: </w:t>
      </w:r>
      <w:r w:rsidRPr="00731613">
        <w:rPr>
          <w:rFonts w:ascii="Times New Roman" w:hAnsi="Times New Roman" w:cs="Times New Roman"/>
          <w:color w:val="000000"/>
          <w:spacing w:val="9"/>
          <w:sz w:val="24"/>
          <w:szCs w:val="24"/>
          <w:lang w:eastAsia="ru-RU"/>
        </w:rPr>
        <w:t xml:space="preserve">передача впечатлений. Преобразование форм, элементов, выбранных для изображения.  Сочинение декоративного  образа. Достижение </w:t>
      </w:r>
      <w:r w:rsidRPr="00731613">
        <w:rPr>
          <w:rFonts w:ascii="Times New Roman" w:hAnsi="Times New Roman" w:cs="Times New Roman"/>
          <w:color w:val="000000"/>
          <w:spacing w:val="8"/>
          <w:sz w:val="24"/>
          <w:szCs w:val="24"/>
          <w:lang w:eastAsia="ru-RU"/>
        </w:rPr>
        <w:t xml:space="preserve">разной степени  обобщения в процессе создания ассоциативного образа.  Выбор языка художественной </w:t>
      </w:r>
      <w:r w:rsidRPr="00731613">
        <w:rPr>
          <w:rFonts w:ascii="Times New Roman" w:hAnsi="Times New Roman" w:cs="Times New Roman"/>
          <w:color w:val="000000"/>
          <w:spacing w:val="10"/>
          <w:sz w:val="24"/>
          <w:szCs w:val="24"/>
          <w:lang w:eastAsia="ru-RU"/>
        </w:rPr>
        <w:t xml:space="preserve">композиции: цвет, силуэты, ритмы, форма предметов, их взаимосвязь и размещение    на </w:t>
      </w:r>
      <w:r w:rsidRPr="00731613">
        <w:rPr>
          <w:rFonts w:ascii="Times New Roman" w:hAnsi="Times New Roman" w:cs="Times New Roman"/>
          <w:color w:val="000000"/>
          <w:spacing w:val="2"/>
          <w:sz w:val="24"/>
          <w:szCs w:val="24"/>
          <w:lang w:eastAsia="ru-RU"/>
        </w:rPr>
        <w:t>плоскости.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Термины – ассоциации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Требования к знаниям: знать терминологию  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Требования к умениям: применять полученные знания  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>Тема 2. Соотношение  масштабов эскиза и готового изделия.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Содержание урока: изучение влияния масштаба работы на эскиз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Термины – масштаб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Требования к знаниям: знать терминологию.  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Требования к умениям: применять полученные знания  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Тема 3. </w:t>
      </w:r>
      <w:r w:rsidRPr="00731613">
        <w:rPr>
          <w:rFonts w:ascii="Times New Roman" w:hAnsi="Times New Roman" w:cs="Times New Roman"/>
          <w:color w:val="000000"/>
          <w:spacing w:val="5"/>
          <w:sz w:val="24"/>
          <w:szCs w:val="24"/>
          <w:lang w:eastAsia="ru-RU"/>
        </w:rPr>
        <w:t>Декоративность. Колорит.</w:t>
      </w:r>
    </w:p>
    <w:p w:rsidR="00873699" w:rsidRPr="00731613" w:rsidRDefault="00873699" w:rsidP="00731613">
      <w:pPr>
        <w:shd w:val="clear" w:color="auto" w:fill="FFFFFF"/>
        <w:tabs>
          <w:tab w:val="left" w:pos="243"/>
        </w:tabs>
        <w:spacing w:after="0" w:line="267" w:lineRule="exact"/>
        <w:rPr>
          <w:rFonts w:ascii="Times New Roman" w:hAnsi="Times New Roman" w:cs="Times New Roman"/>
          <w:color w:val="000000"/>
          <w:spacing w:val="4"/>
          <w:sz w:val="28"/>
          <w:szCs w:val="28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Содержание урока: </w:t>
      </w:r>
      <w:r w:rsidRPr="00731613">
        <w:rPr>
          <w:rFonts w:ascii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внимание  к  декоративным  средствам  выразительности:  плоскость, </w:t>
      </w:r>
      <w:r w:rsidRPr="00731613">
        <w:rPr>
          <w:rFonts w:ascii="Times New Roman" w:hAnsi="Times New Roman" w:cs="Times New Roman"/>
          <w:color w:val="000000"/>
          <w:spacing w:val="4"/>
          <w:sz w:val="24"/>
          <w:szCs w:val="24"/>
          <w:lang w:eastAsia="ru-RU"/>
        </w:rPr>
        <w:t>ритмичность цвета, сгущение и разрежение силуэтов, объемная условность, мелкий декор отдельных частей композиции, целостность стиля</w:t>
      </w:r>
      <w:r w:rsidRPr="00731613">
        <w:rPr>
          <w:rFonts w:ascii="Times New Roman" w:hAnsi="Times New Roman" w:cs="Times New Roman"/>
          <w:color w:val="000000"/>
          <w:spacing w:val="4"/>
          <w:sz w:val="28"/>
          <w:szCs w:val="28"/>
          <w:lang w:eastAsia="ru-RU"/>
        </w:rPr>
        <w:t>.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Термины – колорит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Требования к знаниям: знать терминологию.  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Требования к умениям: применять полученные знания  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>Тема 4. Связь композиционных элементов с фоном.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Содержание урока: изучение связи композиционных элементов с фоном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Термины – связь с фоном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Требования к знаниям: знать терминологию.  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Требования к умениям: применять полученные знания   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6 семестр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Раздел 6. Особенности построениякомпозиции.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Тема 1. </w:t>
      </w:r>
      <w:r w:rsidRPr="00731613">
        <w:rPr>
          <w:rFonts w:ascii="Times New Roman" w:hAnsi="Times New Roman" w:cs="Times New Roman"/>
          <w:color w:val="000000"/>
          <w:spacing w:val="-4"/>
          <w:sz w:val="24"/>
          <w:szCs w:val="24"/>
          <w:lang w:eastAsia="ru-RU"/>
        </w:rPr>
        <w:t>Взаимосвязь композиционного решения с материалом и фактурой.</w:t>
      </w:r>
    </w:p>
    <w:p w:rsidR="00873699" w:rsidRPr="00731613" w:rsidRDefault="00873699" w:rsidP="00731613">
      <w:pPr>
        <w:spacing w:after="0" w:line="240" w:lineRule="auto"/>
        <w:rPr>
          <w:rFonts w:ascii="Times New Roman" w:hAnsi="Times New Roman" w:cs="Times New Roman"/>
          <w:color w:val="000000"/>
          <w:spacing w:val="-6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Содержание урока: </w:t>
      </w:r>
      <w:r w:rsidRPr="00731613">
        <w:rPr>
          <w:rFonts w:ascii="Times New Roman" w:hAnsi="Times New Roman" w:cs="Times New Roman"/>
          <w:color w:val="000000"/>
          <w:spacing w:val="-6"/>
          <w:sz w:val="24"/>
          <w:szCs w:val="24"/>
          <w:lang w:eastAsia="ru-RU"/>
        </w:rPr>
        <w:t>выбор композиционного решения, подходящего для выполнения изделия, сочетающего в себе несколько различных фактурных переплетений. Выбор  сочетающихся между собой фактурных переплетений.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Термины – фактура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Требования к знаниям: знать терминологию  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Требования к умениям: применять полученные знания  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>Тема 2. Композиция на тему  «</w:t>
      </w:r>
      <w:r>
        <w:rPr>
          <w:rFonts w:ascii="Times New Roman" w:hAnsi="Times New Roman" w:cs="Times New Roman"/>
          <w:sz w:val="24"/>
          <w:szCs w:val="24"/>
          <w:lang w:eastAsia="ru-RU"/>
        </w:rPr>
        <w:t>Время</w:t>
      </w:r>
      <w:r w:rsidRPr="00731613">
        <w:rPr>
          <w:rFonts w:ascii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873699" w:rsidRPr="00731613" w:rsidRDefault="00873699" w:rsidP="00731613">
      <w:pPr>
        <w:shd w:val="clear" w:color="auto" w:fill="FFFFFF"/>
        <w:tabs>
          <w:tab w:val="left" w:pos="477"/>
        </w:tabs>
        <w:spacing w:after="0" w:line="272" w:lineRule="exact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Содержание урока: </w:t>
      </w:r>
      <w:r w:rsidRPr="0073161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Зарисовки.  Форэскизы.   Выбор  оптимального </w:t>
      </w:r>
      <w:r w:rsidRPr="00731613">
        <w:rPr>
          <w:rFonts w:ascii="Times New Roman" w:hAnsi="Times New Roman" w:cs="Times New Roman"/>
          <w:color w:val="000000"/>
          <w:spacing w:val="1"/>
          <w:sz w:val="24"/>
          <w:szCs w:val="24"/>
          <w:lang w:eastAsia="ru-RU"/>
        </w:rPr>
        <w:t>решения.   Принципиальное  композиционное  решение.   Выполнение   композиции  в   цвете.</w:t>
      </w:r>
      <w:r w:rsidRPr="00731613">
        <w:rPr>
          <w:rFonts w:ascii="Times New Roman" w:hAnsi="Times New Roman" w:cs="Times New Roman"/>
          <w:color w:val="000000"/>
          <w:spacing w:val="1"/>
          <w:sz w:val="24"/>
          <w:szCs w:val="24"/>
          <w:lang w:eastAsia="ru-RU"/>
        </w:rPr>
        <w:br/>
      </w:r>
      <w:r w:rsidRPr="00731613">
        <w:rPr>
          <w:rFonts w:ascii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Поиски    цветового    решения    композиции.     Соотношение    элементов    в    композиции. </w:t>
      </w:r>
      <w:r w:rsidRPr="00731613">
        <w:rPr>
          <w:rFonts w:ascii="Times New Roman" w:hAnsi="Times New Roman" w:cs="Times New Roman"/>
          <w:color w:val="000000"/>
          <w:spacing w:val="1"/>
          <w:sz w:val="24"/>
          <w:szCs w:val="24"/>
          <w:lang w:eastAsia="ru-RU"/>
        </w:rPr>
        <w:t>Пространственное решение фона (среды).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Термины – среда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Требования к знаниям: знать терминологию.  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Требования к умениям: применять полученные знания  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Тема 3. Композиция на тему  </w:t>
      </w:r>
      <w:r>
        <w:rPr>
          <w:rFonts w:ascii="Times New Roman" w:hAnsi="Times New Roman" w:cs="Times New Roman"/>
          <w:sz w:val="24"/>
          <w:szCs w:val="24"/>
          <w:lang w:eastAsia="ru-RU"/>
        </w:rPr>
        <w:t>«Сказка».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Содержание урока:</w:t>
      </w:r>
      <w:r w:rsidRPr="0073161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Зарисовки.  Форэскизы.   Выбор  оптимального </w:t>
      </w:r>
      <w:r w:rsidRPr="00731613">
        <w:rPr>
          <w:rFonts w:ascii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решения.   Выполнение   композиции  в   цвете. </w:t>
      </w:r>
      <w:r w:rsidRPr="00731613">
        <w:rPr>
          <w:rFonts w:ascii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Поиски    цветового    решения    композиции.     Соотношение    элементов    в    композиции. </w:t>
      </w:r>
      <w:r w:rsidRPr="00731613">
        <w:rPr>
          <w:rFonts w:ascii="Times New Roman" w:hAnsi="Times New Roman" w:cs="Times New Roman"/>
          <w:color w:val="000000"/>
          <w:spacing w:val="1"/>
          <w:sz w:val="24"/>
          <w:szCs w:val="24"/>
          <w:lang w:eastAsia="ru-RU"/>
        </w:rPr>
        <w:t>Пространственное решение фона (среды).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Термины – форэскиз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Требования к знаниям: знать терминологию.  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Требования к умениям: применять полученные знания  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>Тема 4. Композиция на тему  «День и ночь»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873699" w:rsidRPr="00731613" w:rsidRDefault="00873699" w:rsidP="001569D9">
      <w:pPr>
        <w:widowControl w:val="0"/>
        <w:shd w:val="clear" w:color="auto" w:fill="FFFFFF"/>
        <w:tabs>
          <w:tab w:val="left" w:pos="1415"/>
        </w:tabs>
        <w:autoSpaceDE w:val="0"/>
        <w:autoSpaceDN w:val="0"/>
        <w:adjustRightInd w:val="0"/>
        <w:spacing w:after="0" w:line="263" w:lineRule="exact"/>
        <w:rPr>
          <w:rFonts w:ascii="Times New Roman" w:hAnsi="Times New Roman" w:cs="Times New Roman"/>
          <w:i/>
          <w:iCs/>
          <w:color w:val="000000"/>
          <w:spacing w:val="-18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Содержание урока:</w:t>
      </w:r>
      <w:r w:rsidRPr="0073161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Зарисовки.  Форэскизы.   Выбор  оптимального </w:t>
      </w:r>
      <w:r w:rsidRPr="00731613">
        <w:rPr>
          <w:rFonts w:ascii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решения.   Выполнение   композиции  в   цвете. </w:t>
      </w:r>
      <w:r w:rsidRPr="00731613">
        <w:rPr>
          <w:rFonts w:ascii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Поиски    цветового    решения    композиции.     Соотношение    элементов    в    композиции. </w:t>
      </w:r>
      <w:r w:rsidRPr="00731613">
        <w:rPr>
          <w:rFonts w:ascii="Times New Roman" w:hAnsi="Times New Roman" w:cs="Times New Roman"/>
          <w:color w:val="000000"/>
          <w:spacing w:val="1"/>
          <w:sz w:val="24"/>
          <w:szCs w:val="24"/>
          <w:lang w:eastAsia="ru-RU"/>
        </w:rPr>
        <w:t>Пространственное решение фона (среды).</w:t>
      </w:r>
      <w:r w:rsidRPr="001569D9">
        <w:rPr>
          <w:rFonts w:ascii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</w:t>
      </w:r>
      <w:r w:rsidRPr="00731613">
        <w:rPr>
          <w:rFonts w:ascii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Создание </w:t>
      </w:r>
      <w:r w:rsidRPr="00731613">
        <w:rPr>
          <w:rFonts w:ascii="Times New Roman" w:hAnsi="Times New Roman" w:cs="Times New Roman"/>
          <w:color w:val="000000"/>
          <w:spacing w:val="4"/>
          <w:sz w:val="24"/>
          <w:szCs w:val="24"/>
          <w:lang w:eastAsia="ru-RU"/>
        </w:rPr>
        <w:t>декоративной выразительности с помощью штриховки.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Термины – световое пятно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Требования к знаниям: знать терминологию.  </w:t>
      </w:r>
    </w:p>
    <w:p w:rsidR="00873699" w:rsidRPr="00731613" w:rsidRDefault="00873699" w:rsidP="0073161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Требования к умениям: применять полученные знания </w:t>
      </w:r>
    </w:p>
    <w:p w:rsidR="00873699" w:rsidRPr="00731613" w:rsidRDefault="00873699" w:rsidP="0073161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Тема 4. Композиция на тему «</w:t>
      </w:r>
      <w:r>
        <w:rPr>
          <w:rFonts w:ascii="Times New Roman" w:hAnsi="Times New Roman" w:cs="Times New Roman"/>
          <w:sz w:val="24"/>
          <w:szCs w:val="24"/>
          <w:lang w:eastAsia="ru-RU"/>
        </w:rPr>
        <w:t>Музыкальный образ</w:t>
      </w:r>
      <w:r w:rsidRPr="00731613">
        <w:rPr>
          <w:rFonts w:ascii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873699" w:rsidRPr="00731613" w:rsidRDefault="00873699" w:rsidP="002E5474">
      <w:pPr>
        <w:shd w:val="clear" w:color="auto" w:fill="FFFFFF"/>
        <w:tabs>
          <w:tab w:val="left" w:pos="317"/>
        </w:tabs>
        <w:spacing w:before="4" w:after="0" w:line="267" w:lineRule="exact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Содержание урока:  </w:t>
      </w:r>
      <w:r w:rsidRPr="00731613">
        <w:rPr>
          <w:rFonts w:ascii="Times New Roman" w:hAnsi="Times New Roman" w:cs="Times New Roman"/>
          <w:color w:val="000000"/>
          <w:spacing w:val="8"/>
          <w:sz w:val="24"/>
          <w:szCs w:val="24"/>
          <w:lang w:eastAsia="ru-RU"/>
        </w:rPr>
        <w:t xml:space="preserve">Разработка тематической композиции.  </w:t>
      </w:r>
      <w:r w:rsidRPr="00731613">
        <w:rPr>
          <w:rFonts w:ascii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Декоративность. Внимание к  декоративным  средствам  выразительности:  плоскость, </w:t>
      </w:r>
      <w:r w:rsidRPr="00731613">
        <w:rPr>
          <w:rFonts w:ascii="Times New Roman" w:hAnsi="Times New Roman" w:cs="Times New Roman"/>
          <w:color w:val="000000"/>
          <w:spacing w:val="4"/>
          <w:sz w:val="24"/>
          <w:szCs w:val="24"/>
          <w:lang w:eastAsia="ru-RU"/>
        </w:rPr>
        <w:t>ритмичность цвета, сгущение и разрежение силуэтов, объемная условность.</w:t>
      </w:r>
    </w:p>
    <w:p w:rsidR="00873699" w:rsidRPr="00731613" w:rsidRDefault="00873699" w:rsidP="002E54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Термины – условность</w:t>
      </w:r>
    </w:p>
    <w:p w:rsidR="00873699" w:rsidRPr="00731613" w:rsidRDefault="00873699" w:rsidP="002E54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Требования к знаниям: знать терминологию.  </w:t>
      </w:r>
    </w:p>
    <w:p w:rsidR="00873699" w:rsidRPr="00731613" w:rsidRDefault="00873699" w:rsidP="002E54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Требования к умениям: применять полученные знания   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7 семестр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Раздел 7. Разработка композиций.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Тема 1. Композиция на тему «Птица счастья»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873699" w:rsidRPr="00731613" w:rsidRDefault="00873699" w:rsidP="00731613">
      <w:pPr>
        <w:shd w:val="clear" w:color="auto" w:fill="FFFFFF"/>
        <w:tabs>
          <w:tab w:val="left" w:pos="317"/>
        </w:tabs>
        <w:spacing w:before="4" w:after="0" w:line="267" w:lineRule="exact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Содержание урока: </w:t>
      </w:r>
      <w:r w:rsidRPr="00731613">
        <w:rPr>
          <w:rFonts w:ascii="Times New Roman" w:hAnsi="Times New Roman" w:cs="Times New Roman"/>
          <w:color w:val="000000"/>
          <w:spacing w:val="8"/>
          <w:sz w:val="24"/>
          <w:szCs w:val="24"/>
          <w:lang w:eastAsia="ru-RU"/>
        </w:rPr>
        <w:t xml:space="preserve">Разработка тематической композиции.  Зарисовки.  Форэскизы. Выбор оптимального </w:t>
      </w:r>
      <w:r w:rsidRPr="00731613">
        <w:rPr>
          <w:rFonts w:ascii="Times New Roman" w:hAnsi="Times New Roman" w:cs="Times New Roman"/>
          <w:color w:val="000000"/>
          <w:spacing w:val="10"/>
          <w:sz w:val="24"/>
          <w:szCs w:val="24"/>
          <w:lang w:eastAsia="ru-RU"/>
        </w:rPr>
        <w:t xml:space="preserve">решения. </w:t>
      </w:r>
      <w:r w:rsidRPr="00731613">
        <w:rPr>
          <w:rFonts w:ascii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Поиски гармоничного расположения в композиции элементов и их взаимосвязь с фоном. 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Термины – </w:t>
      </w:r>
      <w:r w:rsidRPr="00731613">
        <w:rPr>
          <w:rFonts w:ascii="Times New Roman" w:hAnsi="Times New Roman" w:cs="Times New Roman"/>
          <w:color w:val="000000"/>
          <w:spacing w:val="6"/>
          <w:sz w:val="24"/>
          <w:szCs w:val="24"/>
          <w:lang w:eastAsia="ru-RU"/>
        </w:rPr>
        <w:t>гармоничное расположение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Требования к знаниям: знать терминологию  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Требования к умениям: применять полученные знания  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>Тема 2. Композиция на тему  «</w:t>
      </w:r>
      <w:r>
        <w:rPr>
          <w:rFonts w:ascii="Times New Roman" w:hAnsi="Times New Roman" w:cs="Times New Roman"/>
          <w:sz w:val="24"/>
          <w:szCs w:val="24"/>
          <w:lang w:eastAsia="ru-RU"/>
        </w:rPr>
        <w:t>Пейзаж</w:t>
      </w:r>
      <w:r w:rsidRPr="00731613">
        <w:rPr>
          <w:rFonts w:ascii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873699" w:rsidRPr="00731613" w:rsidRDefault="00873699" w:rsidP="002E54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Содержание урока:</w:t>
      </w:r>
      <w:r w:rsidRPr="0073161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Зарисовки.  Форэскизы.   Выбор  оптимального </w:t>
      </w:r>
      <w:r w:rsidRPr="00731613">
        <w:rPr>
          <w:rFonts w:ascii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решения.   Выполнение   композиции  в   цвете. </w:t>
      </w:r>
      <w:r w:rsidRPr="00731613">
        <w:rPr>
          <w:rFonts w:ascii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Поиски    цветового    решения    композиции.     Соотношение    элементов    в    композиции. </w:t>
      </w:r>
      <w:r w:rsidRPr="00731613">
        <w:rPr>
          <w:rFonts w:ascii="Times New Roman" w:hAnsi="Times New Roman" w:cs="Times New Roman"/>
          <w:color w:val="000000"/>
          <w:spacing w:val="1"/>
          <w:sz w:val="24"/>
          <w:szCs w:val="24"/>
          <w:lang w:eastAsia="ru-RU"/>
        </w:rPr>
        <w:t>Пространственное решение фона (среды).</w:t>
      </w:r>
    </w:p>
    <w:p w:rsidR="00873699" w:rsidRPr="00731613" w:rsidRDefault="00873699" w:rsidP="002E54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Термины – </w:t>
      </w:r>
      <w:r w:rsidRPr="00731613">
        <w:rPr>
          <w:rFonts w:ascii="Times New Roman" w:hAnsi="Times New Roman" w:cs="Times New Roman"/>
          <w:color w:val="000000"/>
          <w:spacing w:val="1"/>
          <w:sz w:val="24"/>
          <w:szCs w:val="24"/>
          <w:lang w:eastAsia="ru-RU"/>
        </w:rPr>
        <w:t>пространственное решение</w:t>
      </w:r>
    </w:p>
    <w:p w:rsidR="00873699" w:rsidRPr="00731613" w:rsidRDefault="00873699" w:rsidP="002E54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Требования к знаниям: знать терминологию.  </w:t>
      </w:r>
    </w:p>
    <w:p w:rsidR="00873699" w:rsidRPr="00731613" w:rsidRDefault="00873699" w:rsidP="002E547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Требования к умениям: применять полученные знания                       </w:t>
      </w:r>
    </w:p>
    <w:p w:rsidR="00873699" w:rsidRPr="00731613" w:rsidRDefault="00873699" w:rsidP="002E5474">
      <w:pPr>
        <w:shd w:val="clear" w:color="auto" w:fill="FFFFFF"/>
        <w:tabs>
          <w:tab w:val="left" w:pos="317"/>
        </w:tabs>
        <w:spacing w:before="4" w:after="0" w:line="267" w:lineRule="exact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>Тема 3. Композиция на тему  « Впечатление»</w:t>
      </w:r>
    </w:p>
    <w:p w:rsidR="00873699" w:rsidRPr="00731613" w:rsidRDefault="00873699" w:rsidP="00731613">
      <w:pPr>
        <w:widowControl w:val="0"/>
        <w:shd w:val="clear" w:color="auto" w:fill="FFFFFF"/>
        <w:tabs>
          <w:tab w:val="left" w:pos="239"/>
        </w:tabs>
        <w:autoSpaceDE w:val="0"/>
        <w:autoSpaceDN w:val="0"/>
        <w:adjustRightInd w:val="0"/>
        <w:spacing w:before="4" w:after="0" w:line="267" w:lineRule="exact"/>
        <w:rPr>
          <w:rFonts w:ascii="Times New Roman" w:hAnsi="Times New Roman" w:cs="Times New Roman"/>
          <w:color w:val="000000"/>
          <w:spacing w:val="-14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Содержание урока:</w:t>
      </w:r>
      <w:r w:rsidRPr="00731613">
        <w:rPr>
          <w:rFonts w:ascii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преобразование форм, элементов, выбранных для изображения. Выбор языка художественной </w:t>
      </w:r>
      <w:r w:rsidRPr="00731613">
        <w:rPr>
          <w:rFonts w:ascii="Times New Roman" w:hAnsi="Times New Roman" w:cs="Times New Roman"/>
          <w:color w:val="000000"/>
          <w:spacing w:val="9"/>
          <w:sz w:val="24"/>
          <w:szCs w:val="24"/>
          <w:lang w:eastAsia="ru-RU"/>
        </w:rPr>
        <w:t xml:space="preserve">композиции: цвет, силуэты, ритмы, форма предметов, их взаимосвязь и размещение  на </w:t>
      </w:r>
      <w:r w:rsidRPr="00731613">
        <w:rPr>
          <w:rFonts w:ascii="Times New Roman" w:hAnsi="Times New Roman" w:cs="Times New Roman"/>
          <w:color w:val="000000"/>
          <w:spacing w:val="2"/>
          <w:sz w:val="24"/>
          <w:szCs w:val="24"/>
          <w:lang w:eastAsia="ru-RU"/>
        </w:rPr>
        <w:t>плоскости.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Термины – силуэт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Требования к знаниям: знать терминологию.  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Требования к умениям: применять полученные знания  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>Тема 4. Композиция на тему  «</w:t>
      </w:r>
      <w:r>
        <w:rPr>
          <w:rFonts w:ascii="Times New Roman" w:hAnsi="Times New Roman" w:cs="Times New Roman"/>
          <w:sz w:val="24"/>
          <w:szCs w:val="24"/>
          <w:lang w:eastAsia="ru-RU"/>
        </w:rPr>
        <w:t>Экология</w:t>
      </w:r>
      <w:r w:rsidRPr="00731613">
        <w:rPr>
          <w:rFonts w:ascii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873699" w:rsidRPr="00731613" w:rsidRDefault="00873699" w:rsidP="002E5474">
      <w:pPr>
        <w:shd w:val="clear" w:color="auto" w:fill="FFFFFF"/>
        <w:tabs>
          <w:tab w:val="left" w:pos="317"/>
        </w:tabs>
        <w:spacing w:before="4" w:after="0" w:line="267" w:lineRule="exact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Содержание урока: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731613">
        <w:rPr>
          <w:rFonts w:ascii="Times New Roman" w:hAnsi="Times New Roman" w:cs="Times New Roman"/>
          <w:color w:val="000000"/>
          <w:spacing w:val="8"/>
          <w:sz w:val="24"/>
          <w:szCs w:val="24"/>
          <w:lang w:eastAsia="ru-RU"/>
        </w:rPr>
        <w:t>Разработка тематической композиции.  Зарисовки. Форэскизы.</w:t>
      </w:r>
      <w:r w:rsidRPr="00731613">
        <w:rPr>
          <w:rFonts w:ascii="Times New Roman" w:hAnsi="Times New Roman" w:cs="Times New Roman"/>
          <w:color w:val="000000"/>
          <w:spacing w:val="1"/>
          <w:sz w:val="24"/>
          <w:szCs w:val="24"/>
          <w:lang w:eastAsia="ru-RU"/>
        </w:rPr>
        <w:t>Взаимосвязь композиционного решения с материалами, фактурой гобелена.</w:t>
      </w:r>
    </w:p>
    <w:p w:rsidR="00873699" w:rsidRPr="00731613" w:rsidRDefault="00873699" w:rsidP="002E54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Термины – зарисовка</w:t>
      </w:r>
    </w:p>
    <w:p w:rsidR="00873699" w:rsidRPr="00731613" w:rsidRDefault="00873699" w:rsidP="002E54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Требования к знаниям: знать терминологию.  </w:t>
      </w:r>
    </w:p>
    <w:p w:rsidR="00873699" w:rsidRPr="00731613" w:rsidRDefault="00873699" w:rsidP="002E54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Требования к умениям: применять полученные знания   </w:t>
      </w:r>
    </w:p>
    <w:p w:rsidR="00873699" w:rsidRPr="00731613" w:rsidRDefault="00873699" w:rsidP="002E5474">
      <w:pPr>
        <w:shd w:val="clear" w:color="auto" w:fill="FFFFFF"/>
        <w:tabs>
          <w:tab w:val="left" w:pos="317"/>
        </w:tabs>
        <w:spacing w:before="4" w:after="0" w:line="267" w:lineRule="exact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8 семестр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Раздел 7. Выполнение композиций на свободную тему.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Тема 1. Композиция на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свободную </w:t>
      </w:r>
      <w:r w:rsidRPr="00731613">
        <w:rPr>
          <w:rFonts w:ascii="Times New Roman" w:hAnsi="Times New Roman" w:cs="Times New Roman"/>
          <w:sz w:val="24"/>
          <w:szCs w:val="24"/>
          <w:lang w:eastAsia="ru-RU"/>
        </w:rPr>
        <w:t>тему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Содержание урока: </w:t>
      </w:r>
      <w:r w:rsidRPr="00731613">
        <w:rPr>
          <w:rFonts w:ascii="Times New Roman" w:hAnsi="Times New Roman" w:cs="Times New Roman"/>
          <w:color w:val="000000"/>
          <w:spacing w:val="8"/>
          <w:sz w:val="24"/>
          <w:szCs w:val="24"/>
          <w:lang w:eastAsia="ru-RU"/>
        </w:rPr>
        <w:t>разработка тематической композиции, выполнение композиции в цвете.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Термины – цветовое решение</w:t>
      </w:r>
    </w:p>
    <w:p w:rsidR="00873699" w:rsidRPr="00731613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Требования к знаниям: знать терминологию  </w:t>
      </w:r>
    </w:p>
    <w:p w:rsidR="00873699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1613">
        <w:rPr>
          <w:rFonts w:ascii="Times New Roman" w:hAnsi="Times New Roman" w:cs="Times New Roman"/>
          <w:sz w:val="24"/>
          <w:szCs w:val="24"/>
          <w:lang w:eastAsia="ru-RU"/>
        </w:rPr>
        <w:t xml:space="preserve">            Требования к умениям: применять полученные знания</w:t>
      </w:r>
    </w:p>
    <w:p w:rsidR="00873699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73699" w:rsidRPr="00AB41E2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73699" w:rsidRPr="002F64B7" w:rsidRDefault="00873699" w:rsidP="002F64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2F64B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5.2.</w:t>
      </w:r>
      <w:r w:rsidRPr="002F64B7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требования к формам и содержанию текущего, промежуточного, итогового контроля.</w:t>
      </w:r>
    </w:p>
    <w:p w:rsidR="00873699" w:rsidRPr="002F64B7" w:rsidRDefault="00873699" w:rsidP="002F64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873699" w:rsidRDefault="00873699" w:rsidP="00AD1D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D46B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Специальность – </w:t>
      </w:r>
      <w:r w:rsidRPr="006D46B7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«</w:t>
      </w:r>
      <w:r w:rsidRPr="006D46B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Декоративно-прикладное искусство и народные промыслы»</w:t>
      </w:r>
    </w:p>
    <w:p w:rsidR="00873699" w:rsidRDefault="00873699" w:rsidP="00AD1D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МДК </w:t>
      </w:r>
      <w:r w:rsidRPr="0021771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01.01 «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Художественное </w:t>
      </w:r>
      <w:r w:rsidRPr="0021771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проектирование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изделий декоративно-прикладного и народного искусства</w:t>
      </w:r>
      <w:r w:rsidRPr="0021771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873699" w:rsidRPr="006D46B7" w:rsidRDefault="00873699" w:rsidP="00AD1D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1771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Pr="0021771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Дизайн-проектирование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873699" w:rsidRPr="002F64B7" w:rsidRDefault="00873699" w:rsidP="002F64B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2F64B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Форма обучения – очная.</w:t>
      </w:r>
    </w:p>
    <w:p w:rsidR="00873699" w:rsidRPr="002F64B7" w:rsidRDefault="00873699" w:rsidP="002F64B7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9403" w:type="dxa"/>
        <w:tblInd w:w="2" w:type="dxa"/>
        <w:tblLayout w:type="fixed"/>
        <w:tblCellMar>
          <w:left w:w="0" w:type="dxa"/>
          <w:right w:w="0" w:type="dxa"/>
        </w:tblCellMar>
        <w:tblLook w:val="0000"/>
      </w:tblPr>
      <w:tblGrid>
        <w:gridCol w:w="758"/>
        <w:gridCol w:w="1210"/>
        <w:gridCol w:w="1891"/>
        <w:gridCol w:w="2573"/>
        <w:gridCol w:w="2971"/>
      </w:tblGrid>
      <w:tr w:rsidR="00873699" w:rsidRPr="00825FB9">
        <w:trPr>
          <w:trHeight w:hRule="exact" w:val="331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73699" w:rsidRPr="002F64B7" w:rsidRDefault="00873699" w:rsidP="002F64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73699" w:rsidRPr="002F64B7" w:rsidRDefault="00873699" w:rsidP="002F64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699" w:rsidRPr="002F64B7" w:rsidRDefault="00873699" w:rsidP="002F64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F64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Формы контроля (контрольная работа, зачёт, экзамен)</w:t>
            </w:r>
          </w:p>
        </w:tc>
        <w:tc>
          <w:tcPr>
            <w:tcW w:w="25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3699" w:rsidRPr="002F64B7" w:rsidRDefault="00873699" w:rsidP="002F64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F64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Содержание текущего, промежуточного или итогового контроля 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3699" w:rsidRPr="002F64B7" w:rsidRDefault="00873699" w:rsidP="002F64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F64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Обоснование степени </w:t>
            </w:r>
          </w:p>
          <w:p w:rsidR="00873699" w:rsidRPr="002F64B7" w:rsidRDefault="00873699" w:rsidP="002F64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F64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сложности </w:t>
            </w:r>
          </w:p>
        </w:tc>
      </w:tr>
      <w:tr w:rsidR="00873699" w:rsidRPr="00825FB9">
        <w:trPr>
          <w:trHeight w:hRule="exact" w:val="749"/>
        </w:trPr>
        <w:tc>
          <w:tcPr>
            <w:tcW w:w="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699" w:rsidRPr="002F64B7" w:rsidRDefault="00873699" w:rsidP="002F64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F64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курс </w:t>
            </w:r>
          </w:p>
        </w:tc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699" w:rsidRPr="002F64B7" w:rsidRDefault="00873699" w:rsidP="002F64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2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F64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семестр </w:t>
            </w:r>
          </w:p>
        </w:tc>
        <w:tc>
          <w:tcPr>
            <w:tcW w:w="18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699" w:rsidRPr="002F64B7" w:rsidRDefault="00873699" w:rsidP="002F64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699" w:rsidRPr="002F64B7" w:rsidRDefault="00873699" w:rsidP="002F64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699" w:rsidRPr="002F64B7" w:rsidRDefault="00873699" w:rsidP="002F64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73699" w:rsidRPr="00825FB9">
        <w:trPr>
          <w:trHeight w:hRule="exact" w:val="2005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73699" w:rsidRPr="002F64B7" w:rsidRDefault="00873699" w:rsidP="002F64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74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F64B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  <w:p w:rsidR="00873699" w:rsidRPr="002F64B7" w:rsidRDefault="00873699" w:rsidP="002F64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7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73699" w:rsidRPr="002F64B7" w:rsidRDefault="00873699" w:rsidP="002F64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6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F64B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  <w:p w:rsidR="00873699" w:rsidRPr="002F64B7" w:rsidRDefault="00873699" w:rsidP="002F64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68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873699" w:rsidRPr="002F64B7" w:rsidRDefault="00873699" w:rsidP="002F64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6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73699" w:rsidRPr="002F64B7" w:rsidRDefault="00873699" w:rsidP="002F64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F64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73699" w:rsidRPr="00BA6717" w:rsidRDefault="00873699" w:rsidP="002F64B7">
            <w:pPr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6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Принципы построения  композиции.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73699" w:rsidRPr="002F64B7" w:rsidRDefault="00873699" w:rsidP="002F64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F64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Степень сложности оп-ределяетсяиндивидуаль- ными способностями учащегося и требования- ми программы.  </w:t>
            </w:r>
          </w:p>
        </w:tc>
      </w:tr>
      <w:tr w:rsidR="00873699" w:rsidRPr="00825FB9">
        <w:trPr>
          <w:trHeight w:hRule="exact" w:val="2533"/>
        </w:trPr>
        <w:tc>
          <w:tcPr>
            <w:tcW w:w="7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73699" w:rsidRPr="002F64B7" w:rsidRDefault="00873699" w:rsidP="002F64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73699" w:rsidRPr="002F64B7" w:rsidRDefault="00873699" w:rsidP="002F64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73699" w:rsidRPr="002F64B7" w:rsidRDefault="00873699" w:rsidP="002F64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F64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73699" w:rsidRPr="002F64B7" w:rsidRDefault="00873699" w:rsidP="002F64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F64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25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73699" w:rsidRDefault="00873699" w:rsidP="002F64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16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Основные  характеристики цвета. Цветовой круг.</w:t>
            </w:r>
          </w:p>
          <w:p w:rsidR="00873699" w:rsidRPr="002F64B7" w:rsidRDefault="00873699" w:rsidP="002F64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Комбинаторика цвета.</w:t>
            </w:r>
          </w:p>
        </w:tc>
        <w:tc>
          <w:tcPr>
            <w:tcW w:w="29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73699" w:rsidRPr="002F64B7" w:rsidRDefault="00873699" w:rsidP="002F64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F64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Степень сложности оп-ределяетсяиндивидуаль- ными способностями учащегося и требования- ми программы.  </w:t>
            </w:r>
          </w:p>
        </w:tc>
      </w:tr>
      <w:tr w:rsidR="00873699" w:rsidRPr="00825FB9">
        <w:trPr>
          <w:trHeight w:hRule="exact" w:val="2267"/>
        </w:trPr>
        <w:tc>
          <w:tcPr>
            <w:tcW w:w="7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73699" w:rsidRPr="002F64B7" w:rsidRDefault="00873699" w:rsidP="002F64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F64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2</w:t>
            </w:r>
          </w:p>
        </w:tc>
        <w:tc>
          <w:tcPr>
            <w:tcW w:w="12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73699" w:rsidRPr="002F64B7" w:rsidRDefault="00873699" w:rsidP="002F64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F64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73699" w:rsidRPr="002F64B7" w:rsidRDefault="00873699" w:rsidP="002F64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F64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25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73699" w:rsidRPr="002F64B7" w:rsidRDefault="00873699" w:rsidP="002F64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Стилизация растительных, животных, архитектурных форм, фигуры человека.</w:t>
            </w:r>
          </w:p>
        </w:tc>
        <w:tc>
          <w:tcPr>
            <w:tcW w:w="29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73699" w:rsidRPr="002F64B7" w:rsidRDefault="00873699" w:rsidP="002F64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F64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Степень сложности оп-ределяетсяиндивидуаль- ными способностями учащегося и требования- ми программы.  </w:t>
            </w:r>
          </w:p>
        </w:tc>
      </w:tr>
      <w:tr w:rsidR="00873699" w:rsidRPr="00825FB9">
        <w:trPr>
          <w:trHeight w:hRule="exact" w:val="2836"/>
        </w:trPr>
        <w:tc>
          <w:tcPr>
            <w:tcW w:w="7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73699" w:rsidRPr="002F64B7" w:rsidRDefault="00873699" w:rsidP="002F64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73699" w:rsidRPr="002F64B7" w:rsidRDefault="00873699" w:rsidP="002F64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F64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73699" w:rsidRPr="002F64B7" w:rsidRDefault="00873699" w:rsidP="002F64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F64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25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73699" w:rsidRPr="002F64B7" w:rsidRDefault="00873699" w:rsidP="002F64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16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Композиционные средства выразительности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9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73699" w:rsidRPr="002F64B7" w:rsidRDefault="00873699" w:rsidP="002F64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F64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Степень сложности оп-ределяетсяиндивидуаль- ными способностями учащегося и требования- ми программы.  </w:t>
            </w:r>
          </w:p>
        </w:tc>
      </w:tr>
      <w:tr w:rsidR="00873699" w:rsidRPr="00825FB9">
        <w:trPr>
          <w:trHeight w:hRule="exact" w:val="2552"/>
        </w:trPr>
        <w:tc>
          <w:tcPr>
            <w:tcW w:w="7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73699" w:rsidRPr="002F64B7" w:rsidRDefault="00873699" w:rsidP="002F64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F64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73699" w:rsidRPr="002F64B7" w:rsidRDefault="00873699" w:rsidP="002F64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F64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73699" w:rsidRPr="002F64B7" w:rsidRDefault="00873699" w:rsidP="002F64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F64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25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73699" w:rsidRDefault="00873699" w:rsidP="002F64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F59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Особенности построения</w:t>
            </w:r>
          </w:p>
          <w:p w:rsidR="00873699" w:rsidRPr="001F593F" w:rsidRDefault="00873699" w:rsidP="002F64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F59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композиции.</w:t>
            </w:r>
          </w:p>
        </w:tc>
        <w:tc>
          <w:tcPr>
            <w:tcW w:w="29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73699" w:rsidRPr="002F64B7" w:rsidRDefault="00873699" w:rsidP="002F64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F64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Степень сложности оп-ределяетсяиндивидуаль- ными способностями учащегося и требования- ми программы.  </w:t>
            </w:r>
          </w:p>
        </w:tc>
      </w:tr>
      <w:tr w:rsidR="00873699" w:rsidRPr="00825FB9">
        <w:trPr>
          <w:trHeight w:hRule="exact" w:val="1404"/>
        </w:trPr>
        <w:tc>
          <w:tcPr>
            <w:tcW w:w="7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73699" w:rsidRPr="002F64B7" w:rsidRDefault="00873699" w:rsidP="002F64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73699" w:rsidRPr="002F64B7" w:rsidRDefault="00873699" w:rsidP="002F64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F64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73699" w:rsidRPr="002F64B7" w:rsidRDefault="00873699" w:rsidP="002F64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25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73699" w:rsidRDefault="00873699" w:rsidP="002F64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731613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Взаимосвязь композиционного решения с материалом</w:t>
            </w:r>
          </w:p>
          <w:p w:rsidR="00873699" w:rsidRPr="002F64B7" w:rsidRDefault="00873699" w:rsidP="002F64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1613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и фактурой.</w:t>
            </w:r>
          </w:p>
        </w:tc>
        <w:tc>
          <w:tcPr>
            <w:tcW w:w="29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73699" w:rsidRPr="002F64B7" w:rsidRDefault="00873699" w:rsidP="002F64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F64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Степень сложности оп-ределяетсяиндивидуаль- ными способностями учащегося и требования- ми программы.  </w:t>
            </w:r>
          </w:p>
        </w:tc>
      </w:tr>
      <w:tr w:rsidR="00873699" w:rsidRPr="00825FB9">
        <w:trPr>
          <w:trHeight w:hRule="exact" w:val="2290"/>
        </w:trPr>
        <w:tc>
          <w:tcPr>
            <w:tcW w:w="7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73699" w:rsidRPr="002F64B7" w:rsidRDefault="00873699" w:rsidP="002F64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F64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73699" w:rsidRPr="002F64B7" w:rsidRDefault="00873699" w:rsidP="002F64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F64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73699" w:rsidRPr="002F64B7" w:rsidRDefault="00873699" w:rsidP="002F64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25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73699" w:rsidRPr="002F64B7" w:rsidRDefault="00873699" w:rsidP="002F64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Тематические композиции.</w:t>
            </w:r>
          </w:p>
        </w:tc>
        <w:tc>
          <w:tcPr>
            <w:tcW w:w="29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73699" w:rsidRPr="002F64B7" w:rsidRDefault="00873699" w:rsidP="002F64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F64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Степень сложности оп-ределяетсяиндивидуаль- ными способностями учащегося и требования- ми программы.  </w:t>
            </w:r>
          </w:p>
        </w:tc>
      </w:tr>
      <w:tr w:rsidR="00873699" w:rsidRPr="00825FB9">
        <w:trPr>
          <w:trHeight w:hRule="exact" w:val="1855"/>
        </w:trPr>
        <w:tc>
          <w:tcPr>
            <w:tcW w:w="7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73699" w:rsidRPr="002F64B7" w:rsidRDefault="00873699" w:rsidP="002F64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73699" w:rsidRPr="002F64B7" w:rsidRDefault="00873699" w:rsidP="002F64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F64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73699" w:rsidRPr="002F64B7" w:rsidRDefault="00873699" w:rsidP="002F64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F64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25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73699" w:rsidRPr="002E5E7A" w:rsidRDefault="00873699" w:rsidP="002F64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Композиция</w:t>
            </w:r>
            <w:r w:rsidRPr="002E5E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 свободную тему.</w:t>
            </w:r>
          </w:p>
        </w:tc>
        <w:tc>
          <w:tcPr>
            <w:tcW w:w="29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73699" w:rsidRPr="002F64B7" w:rsidRDefault="00873699" w:rsidP="002F64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F64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Степень сложности оп-ределяетсяиндивидуаль- ными способностями учащегося и требования- ми программы.  </w:t>
            </w:r>
          </w:p>
        </w:tc>
      </w:tr>
    </w:tbl>
    <w:p w:rsidR="00873699" w:rsidRPr="002F64B7" w:rsidRDefault="00873699" w:rsidP="002F64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73699" w:rsidRPr="002F64B7" w:rsidRDefault="00873699" w:rsidP="002F64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73699" w:rsidRPr="002F64B7" w:rsidRDefault="00873699" w:rsidP="002F64B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873699" w:rsidRPr="007D27F5" w:rsidRDefault="00873699" w:rsidP="007D27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F64B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Контроль знаний и умений студентов, обучающихся дисциплине </w:t>
      </w:r>
      <w:r w:rsidRPr="002F64B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Дизайн-проектирование</w:t>
      </w:r>
      <w:r w:rsidRPr="002F64B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МДК </w:t>
      </w:r>
      <w:r w:rsidRPr="0021771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01.01 «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Художественное </w:t>
      </w:r>
      <w:r w:rsidRPr="0021771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проектирование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изделий декоративно-прикладного и народного искусства</w:t>
      </w:r>
      <w:r w:rsidRPr="0021771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</w:t>
      </w:r>
      <w:r w:rsidRPr="002F64B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помогает эффективно управлять учебно-воспитательными процессами и осуществлять качественную подготовку специалистов.</w:t>
      </w:r>
    </w:p>
    <w:p w:rsidR="00873699" w:rsidRPr="002F64B7" w:rsidRDefault="00873699" w:rsidP="002F64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64B7">
        <w:rPr>
          <w:rFonts w:ascii="Times New Roman" w:hAnsi="Times New Roman" w:cs="Times New Roman"/>
          <w:sz w:val="28"/>
          <w:szCs w:val="28"/>
          <w:lang w:eastAsia="ru-RU"/>
        </w:rPr>
        <w:t xml:space="preserve">      Благодаря контролю между преподавателями и студентами устанавливается “обратная связь”, которая позволяет оценить динамику освоения рабочего материала, действительный уровень владения системой знаний, умений и навыков и на основе их анализа выносить соответствующие коррективы в организацию учебного процесса.</w:t>
      </w:r>
    </w:p>
    <w:p w:rsidR="00873699" w:rsidRPr="002F64B7" w:rsidRDefault="00873699" w:rsidP="002F64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64B7">
        <w:rPr>
          <w:rFonts w:ascii="Times New Roman" w:hAnsi="Times New Roman" w:cs="Times New Roman"/>
          <w:sz w:val="28"/>
          <w:szCs w:val="28"/>
          <w:lang w:eastAsia="ru-RU"/>
        </w:rPr>
        <w:t xml:space="preserve">      Контроль знаний и умений студентов выполняет проверочную, обучающую, воспитательную и методическую функции. Показатели контроля служат главным основанием для суждения о результате учения.</w:t>
      </w:r>
    </w:p>
    <w:p w:rsidR="00873699" w:rsidRPr="002F64B7" w:rsidRDefault="00873699" w:rsidP="002F64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64B7">
        <w:rPr>
          <w:rFonts w:ascii="Times New Roman" w:hAnsi="Times New Roman" w:cs="Times New Roman"/>
          <w:sz w:val="28"/>
          <w:szCs w:val="28"/>
          <w:lang w:eastAsia="ru-RU"/>
        </w:rPr>
        <w:t xml:space="preserve">      Контроль дает большие возможности для развития личности студента, формирования его познавательных способностей, выработки субъективных самооценочных представлений, развития  потребности в самоконтроле. Контроль позволяет оценить методы преподавания, выбрать оптимальные варианты обучающей деятельности.</w:t>
      </w:r>
    </w:p>
    <w:p w:rsidR="00873699" w:rsidRPr="002F64B7" w:rsidRDefault="00873699" w:rsidP="002F64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73699" w:rsidRPr="002F64B7" w:rsidRDefault="00873699" w:rsidP="002F64B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2F64B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Контроль знаний и умений студентов отвечает следующим требованиям:</w:t>
      </w:r>
    </w:p>
    <w:p w:rsidR="00873699" w:rsidRPr="002F64B7" w:rsidRDefault="00873699" w:rsidP="002F64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64B7">
        <w:rPr>
          <w:rFonts w:ascii="Times New Roman" w:hAnsi="Times New Roman" w:cs="Times New Roman"/>
          <w:sz w:val="28"/>
          <w:szCs w:val="28"/>
          <w:lang w:eastAsia="ru-RU"/>
        </w:rPr>
        <w:t>-планомерности и систематичности;</w:t>
      </w:r>
    </w:p>
    <w:p w:rsidR="00873699" w:rsidRPr="002F64B7" w:rsidRDefault="00873699" w:rsidP="002F64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64B7">
        <w:rPr>
          <w:rFonts w:ascii="Times New Roman" w:hAnsi="Times New Roman" w:cs="Times New Roman"/>
          <w:sz w:val="28"/>
          <w:szCs w:val="28"/>
          <w:lang w:eastAsia="ru-RU"/>
        </w:rPr>
        <w:t>-объективности  (научной обоснованности);</w:t>
      </w:r>
    </w:p>
    <w:p w:rsidR="00873699" w:rsidRPr="002F64B7" w:rsidRDefault="00873699" w:rsidP="002F64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64B7">
        <w:rPr>
          <w:rFonts w:ascii="Times New Roman" w:hAnsi="Times New Roman" w:cs="Times New Roman"/>
          <w:sz w:val="28"/>
          <w:szCs w:val="28"/>
          <w:lang w:eastAsia="ru-RU"/>
        </w:rPr>
        <w:t>-всесторонности уровня сформированности основ профессиональной деятельности;</w:t>
      </w:r>
    </w:p>
    <w:p w:rsidR="00873699" w:rsidRPr="002F64B7" w:rsidRDefault="00873699" w:rsidP="002F64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64B7">
        <w:rPr>
          <w:rFonts w:ascii="Times New Roman" w:hAnsi="Times New Roman" w:cs="Times New Roman"/>
          <w:sz w:val="28"/>
          <w:szCs w:val="28"/>
          <w:lang w:eastAsia="ru-RU"/>
        </w:rPr>
        <w:t>-индивидуальности (учету индивидуального качества  студента);</w:t>
      </w:r>
    </w:p>
    <w:p w:rsidR="00873699" w:rsidRPr="002F64B7" w:rsidRDefault="00873699" w:rsidP="002F64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64B7">
        <w:rPr>
          <w:rFonts w:ascii="Times New Roman" w:hAnsi="Times New Roman" w:cs="Times New Roman"/>
          <w:sz w:val="28"/>
          <w:szCs w:val="28"/>
          <w:lang w:eastAsia="ru-RU"/>
        </w:rPr>
        <w:t>- экономичности (оценке в короткий срок);</w:t>
      </w:r>
    </w:p>
    <w:p w:rsidR="00873699" w:rsidRPr="002F64B7" w:rsidRDefault="00873699" w:rsidP="002F64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64B7">
        <w:rPr>
          <w:rFonts w:ascii="Times New Roman" w:hAnsi="Times New Roman" w:cs="Times New Roman"/>
          <w:sz w:val="28"/>
          <w:szCs w:val="28"/>
          <w:lang w:eastAsia="ru-RU"/>
        </w:rPr>
        <w:t>-тактичности (спокойной деловой обстановке).</w:t>
      </w:r>
    </w:p>
    <w:p w:rsidR="00873699" w:rsidRPr="002F64B7" w:rsidRDefault="00873699" w:rsidP="002F64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73699" w:rsidRPr="002F64B7" w:rsidRDefault="00873699" w:rsidP="002F64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64B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Требования к контролю включают  знания</w:t>
      </w:r>
      <w:r w:rsidRPr="002F64B7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</w:p>
    <w:p w:rsidR="00873699" w:rsidRPr="002F64B7" w:rsidRDefault="00873699" w:rsidP="002F64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64B7">
        <w:rPr>
          <w:rFonts w:ascii="Times New Roman" w:hAnsi="Times New Roman" w:cs="Times New Roman"/>
          <w:sz w:val="28"/>
          <w:szCs w:val="28"/>
          <w:lang w:eastAsia="ru-RU"/>
        </w:rPr>
        <w:t>-государственного образовательного стандарта;</w:t>
      </w:r>
    </w:p>
    <w:p w:rsidR="00873699" w:rsidRPr="002F64B7" w:rsidRDefault="00873699" w:rsidP="002F64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64B7">
        <w:rPr>
          <w:rFonts w:ascii="Times New Roman" w:hAnsi="Times New Roman" w:cs="Times New Roman"/>
          <w:sz w:val="28"/>
          <w:szCs w:val="28"/>
          <w:lang w:eastAsia="ru-RU"/>
        </w:rPr>
        <w:t>-цели, задачи, содержание форм и методов обучения;</w:t>
      </w:r>
    </w:p>
    <w:p w:rsidR="00873699" w:rsidRPr="002F64B7" w:rsidRDefault="00873699" w:rsidP="002F64B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873699" w:rsidRPr="002F64B7" w:rsidRDefault="00873699" w:rsidP="002F64B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2F64B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Требования к контролю включают умения:</w:t>
      </w:r>
    </w:p>
    <w:p w:rsidR="00873699" w:rsidRPr="002F64B7" w:rsidRDefault="00873699" w:rsidP="002F64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64B7">
        <w:rPr>
          <w:rFonts w:ascii="Times New Roman" w:hAnsi="Times New Roman" w:cs="Times New Roman"/>
          <w:sz w:val="28"/>
          <w:szCs w:val="28"/>
          <w:lang w:eastAsia="ru-RU"/>
        </w:rPr>
        <w:t>-организовать учебно-творческую деятельность;</w:t>
      </w:r>
    </w:p>
    <w:p w:rsidR="00873699" w:rsidRPr="002F64B7" w:rsidRDefault="00873699" w:rsidP="002F64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64B7">
        <w:rPr>
          <w:rFonts w:ascii="Times New Roman" w:hAnsi="Times New Roman" w:cs="Times New Roman"/>
          <w:sz w:val="28"/>
          <w:szCs w:val="28"/>
          <w:lang w:eastAsia="ru-RU"/>
        </w:rPr>
        <w:t>-создавать предметно-пространственную среду, обеспечивающую условия для творческого развития;</w:t>
      </w:r>
    </w:p>
    <w:p w:rsidR="00873699" w:rsidRPr="002F64B7" w:rsidRDefault="00873699" w:rsidP="002F64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64B7">
        <w:rPr>
          <w:rFonts w:ascii="Times New Roman" w:hAnsi="Times New Roman" w:cs="Times New Roman"/>
          <w:sz w:val="28"/>
          <w:szCs w:val="28"/>
          <w:lang w:eastAsia="ru-RU"/>
        </w:rPr>
        <w:t xml:space="preserve">-использовать современные инновационные технологии.         </w:t>
      </w:r>
    </w:p>
    <w:p w:rsidR="00873699" w:rsidRPr="002F64B7" w:rsidRDefault="00873699" w:rsidP="002F64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73699" w:rsidRPr="002F64B7" w:rsidRDefault="00873699" w:rsidP="002F64B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2F64B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Требования к контролю помогают проследить реализацию требований к уровню квалификации студента:</w:t>
      </w:r>
    </w:p>
    <w:p w:rsidR="00873699" w:rsidRPr="002F64B7" w:rsidRDefault="00873699" w:rsidP="002F64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64B7">
        <w:rPr>
          <w:rFonts w:ascii="Times New Roman" w:hAnsi="Times New Roman" w:cs="Times New Roman"/>
          <w:sz w:val="28"/>
          <w:szCs w:val="28"/>
          <w:lang w:eastAsia="ru-RU"/>
        </w:rPr>
        <w:t>-готовность к профессиональной деятельности в качестве преподавателя дисциплин  декоративно-прикладного творчества в учреждениях дополнительного образования;</w:t>
      </w:r>
    </w:p>
    <w:p w:rsidR="00873699" w:rsidRPr="002F64B7" w:rsidRDefault="00873699" w:rsidP="002F64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64B7">
        <w:rPr>
          <w:rFonts w:ascii="Times New Roman" w:hAnsi="Times New Roman" w:cs="Times New Roman"/>
          <w:sz w:val="28"/>
          <w:szCs w:val="28"/>
          <w:lang w:eastAsia="ru-RU"/>
        </w:rPr>
        <w:t>-студент должен уметь владеть на высоком профессиональном уровне мастерством в декоративно-прикладном искусстве и народных промыслах;</w:t>
      </w:r>
    </w:p>
    <w:p w:rsidR="00873699" w:rsidRPr="002F64B7" w:rsidRDefault="00873699" w:rsidP="002F64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64B7">
        <w:rPr>
          <w:rFonts w:ascii="Times New Roman" w:hAnsi="Times New Roman" w:cs="Times New Roman"/>
          <w:sz w:val="28"/>
          <w:szCs w:val="28"/>
          <w:lang w:eastAsia="ru-RU"/>
        </w:rPr>
        <w:t>-разрабатывать авторские проекты, макеты произведений декоративно-прикладного искусства и народных промыслов с учетом технологических требований;</w:t>
      </w:r>
    </w:p>
    <w:p w:rsidR="00873699" w:rsidRPr="002F64B7" w:rsidRDefault="00873699" w:rsidP="002F64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64B7">
        <w:rPr>
          <w:rFonts w:ascii="Times New Roman" w:hAnsi="Times New Roman" w:cs="Times New Roman"/>
          <w:sz w:val="28"/>
          <w:szCs w:val="28"/>
          <w:lang w:eastAsia="ru-RU"/>
        </w:rPr>
        <w:t>-использовать полученные знания, умения, и навыки в профессиональной деятельности, применять графические, живописные и пластические методы разработки и оформления авторских работ;</w:t>
      </w:r>
    </w:p>
    <w:p w:rsidR="00873699" w:rsidRPr="002F64B7" w:rsidRDefault="00873699" w:rsidP="002F64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64B7">
        <w:rPr>
          <w:rFonts w:ascii="Times New Roman" w:hAnsi="Times New Roman" w:cs="Times New Roman"/>
          <w:sz w:val="28"/>
          <w:szCs w:val="28"/>
          <w:lang w:eastAsia="ru-RU"/>
        </w:rPr>
        <w:t>-производить работу по отбору, анализу и обобщению подготовительного материала;</w:t>
      </w:r>
    </w:p>
    <w:p w:rsidR="00873699" w:rsidRPr="002F64B7" w:rsidRDefault="00873699" w:rsidP="002F64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64B7">
        <w:rPr>
          <w:rFonts w:ascii="Times New Roman" w:hAnsi="Times New Roman" w:cs="Times New Roman"/>
          <w:sz w:val="28"/>
          <w:szCs w:val="28"/>
          <w:lang w:eastAsia="ru-RU"/>
        </w:rPr>
        <w:t>-производить новые художественно-пластические решения для каждой творческой задачи;</w:t>
      </w:r>
    </w:p>
    <w:p w:rsidR="00873699" w:rsidRPr="002F64B7" w:rsidRDefault="00873699" w:rsidP="002F64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64B7">
        <w:rPr>
          <w:rFonts w:ascii="Times New Roman" w:hAnsi="Times New Roman" w:cs="Times New Roman"/>
          <w:sz w:val="28"/>
          <w:szCs w:val="28"/>
          <w:lang w:eastAsia="ru-RU"/>
        </w:rPr>
        <w:t>-разрабатывать художественно-графические  проекты произведений декоративно-прикладного искусства и народных промыслов и воплощать их в материале;</w:t>
      </w:r>
    </w:p>
    <w:p w:rsidR="00873699" w:rsidRPr="002F64B7" w:rsidRDefault="00873699" w:rsidP="002F64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64B7">
        <w:rPr>
          <w:rFonts w:ascii="Times New Roman" w:hAnsi="Times New Roman" w:cs="Times New Roman"/>
          <w:sz w:val="28"/>
          <w:szCs w:val="28"/>
          <w:lang w:eastAsia="ru-RU"/>
        </w:rPr>
        <w:t>-производить экономический расчет на произведения  традиционного  народного и декоративно-прикладного искусства;</w:t>
      </w:r>
    </w:p>
    <w:p w:rsidR="00873699" w:rsidRPr="002F64B7" w:rsidRDefault="00873699" w:rsidP="002F64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64B7">
        <w:rPr>
          <w:rFonts w:ascii="Times New Roman" w:hAnsi="Times New Roman" w:cs="Times New Roman"/>
          <w:sz w:val="28"/>
          <w:szCs w:val="28"/>
          <w:lang w:eastAsia="ru-RU"/>
        </w:rPr>
        <w:t>-обеспечивать правила безопасности профессиональной деятельности в процессе материального воплощения проектов, изделий декоративно-прикладного творчества в индивидуальных мастерских;</w:t>
      </w:r>
    </w:p>
    <w:p w:rsidR="00873699" w:rsidRPr="002F64B7" w:rsidRDefault="00873699" w:rsidP="002F64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64B7">
        <w:rPr>
          <w:rFonts w:ascii="Times New Roman" w:hAnsi="Times New Roman" w:cs="Times New Roman"/>
          <w:sz w:val="28"/>
          <w:szCs w:val="28"/>
          <w:lang w:eastAsia="ru-RU"/>
        </w:rPr>
        <w:t>-рационально организовать свой труд и рабочее место.</w:t>
      </w:r>
    </w:p>
    <w:p w:rsidR="00873699" w:rsidRPr="002F64B7" w:rsidRDefault="00873699" w:rsidP="002F64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73699" w:rsidRPr="002F64B7" w:rsidRDefault="00873699" w:rsidP="002F64B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2F64B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Требования к контролю включают знания:</w:t>
      </w:r>
    </w:p>
    <w:p w:rsidR="00873699" w:rsidRPr="002F64B7" w:rsidRDefault="00873699" w:rsidP="002F64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64B7">
        <w:rPr>
          <w:rFonts w:ascii="Times New Roman" w:hAnsi="Times New Roman" w:cs="Times New Roman"/>
          <w:sz w:val="28"/>
          <w:szCs w:val="28"/>
          <w:lang w:eastAsia="ru-RU"/>
        </w:rPr>
        <w:t xml:space="preserve">-основные этапы развития традиционного прикладного искусства, декоративно-прикладного искусства и народных промыслов в современном обществе; </w:t>
      </w:r>
    </w:p>
    <w:p w:rsidR="00873699" w:rsidRPr="002F64B7" w:rsidRDefault="00873699" w:rsidP="002F64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64B7">
        <w:rPr>
          <w:rFonts w:ascii="Times New Roman" w:hAnsi="Times New Roman" w:cs="Times New Roman"/>
          <w:sz w:val="28"/>
          <w:szCs w:val="28"/>
          <w:lang w:eastAsia="ru-RU"/>
        </w:rPr>
        <w:t>-форм, методов проектирования, моделирования, макетирования художественных изделий прикладного характера на основе традиций декоративно-прикладного искусства на основе традиций декоративно-прикладного искусства и с учетом современных социально экономических и эстетических требований;</w:t>
      </w:r>
    </w:p>
    <w:p w:rsidR="00873699" w:rsidRPr="002F64B7" w:rsidRDefault="00873699" w:rsidP="002F64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64B7">
        <w:rPr>
          <w:rFonts w:ascii="Times New Roman" w:hAnsi="Times New Roman" w:cs="Times New Roman"/>
          <w:sz w:val="28"/>
          <w:szCs w:val="28"/>
          <w:lang w:eastAsia="ru-RU"/>
        </w:rPr>
        <w:t>-технологического процесса исполнения произведений декоративно-прикладного и народного промыслов, а также физические и химические свойства материалов, применяемые при изготовлении изделий;</w:t>
      </w:r>
    </w:p>
    <w:p w:rsidR="00873699" w:rsidRPr="002F64B7" w:rsidRDefault="00873699" w:rsidP="002F64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64B7">
        <w:rPr>
          <w:rFonts w:ascii="Times New Roman" w:hAnsi="Times New Roman" w:cs="Times New Roman"/>
          <w:sz w:val="28"/>
          <w:szCs w:val="28"/>
          <w:lang w:eastAsia="ru-RU"/>
        </w:rPr>
        <w:t>-целей, задач, содержания, принципов, форм, методов и средств обучения в сфере декоративно-прикладного искусства и народных промыслов;</w:t>
      </w:r>
    </w:p>
    <w:p w:rsidR="00873699" w:rsidRPr="002F64B7" w:rsidRDefault="00873699" w:rsidP="002F64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64B7">
        <w:rPr>
          <w:rFonts w:ascii="Times New Roman" w:hAnsi="Times New Roman" w:cs="Times New Roman"/>
          <w:sz w:val="28"/>
          <w:szCs w:val="28"/>
          <w:lang w:eastAsia="ru-RU"/>
        </w:rPr>
        <w:t>-методов управления и организации работы художественно-творческого процесса;</w:t>
      </w:r>
    </w:p>
    <w:p w:rsidR="00873699" w:rsidRPr="002F64B7" w:rsidRDefault="00873699" w:rsidP="002F64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64B7">
        <w:rPr>
          <w:rFonts w:ascii="Times New Roman" w:hAnsi="Times New Roman" w:cs="Times New Roman"/>
          <w:sz w:val="28"/>
          <w:szCs w:val="28"/>
          <w:lang w:eastAsia="ru-RU"/>
        </w:rPr>
        <w:t>-закономерностей построения художественной формы и особенности восприятия;</w:t>
      </w:r>
    </w:p>
    <w:p w:rsidR="00873699" w:rsidRPr="002F64B7" w:rsidRDefault="00873699" w:rsidP="002F64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64B7">
        <w:rPr>
          <w:rFonts w:ascii="Times New Roman" w:hAnsi="Times New Roman" w:cs="Times New Roman"/>
          <w:sz w:val="28"/>
          <w:szCs w:val="28"/>
          <w:lang w:eastAsia="ru-RU"/>
        </w:rPr>
        <w:t>-свойства  применяемых материалов и эстетические качества;</w:t>
      </w:r>
    </w:p>
    <w:p w:rsidR="00873699" w:rsidRPr="002F64B7" w:rsidRDefault="00873699" w:rsidP="002F64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64B7">
        <w:rPr>
          <w:rFonts w:ascii="Times New Roman" w:hAnsi="Times New Roman" w:cs="Times New Roman"/>
          <w:sz w:val="28"/>
          <w:szCs w:val="28"/>
          <w:lang w:eastAsia="ru-RU"/>
        </w:rPr>
        <w:t>-сбора и систематизации подготовительного материала и способов применения для воплощения творческого замысла, использование информационных технологий в профессиональной деятельности.</w:t>
      </w:r>
    </w:p>
    <w:p w:rsidR="00873699" w:rsidRPr="002F64B7" w:rsidRDefault="00873699" w:rsidP="002F64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64B7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Знания проверяются на всех уровнях усвоения: репродуктивном, творческом.</w:t>
      </w:r>
    </w:p>
    <w:p w:rsidR="00873699" w:rsidRPr="002F64B7" w:rsidRDefault="00873699" w:rsidP="002F64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64B7">
        <w:rPr>
          <w:rFonts w:ascii="Times New Roman" w:hAnsi="Times New Roman" w:cs="Times New Roman"/>
          <w:sz w:val="28"/>
          <w:szCs w:val="28"/>
          <w:lang w:eastAsia="ru-RU"/>
        </w:rPr>
        <w:t xml:space="preserve">             Требования к контролю отличаются качественной реализацией требований  ГОС СПО включает в себя следующие виды контроля: предварительный, текущий, рубежный (периодический), административный, итоговый.</w:t>
      </w:r>
    </w:p>
    <w:p w:rsidR="00873699" w:rsidRPr="002F64B7" w:rsidRDefault="00873699" w:rsidP="002F64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64B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Предварительный контроль</w:t>
      </w:r>
      <w:r w:rsidRPr="002F64B7">
        <w:rPr>
          <w:rFonts w:ascii="Times New Roman" w:hAnsi="Times New Roman" w:cs="Times New Roman"/>
          <w:sz w:val="28"/>
          <w:szCs w:val="28"/>
          <w:lang w:eastAsia="ru-RU"/>
        </w:rPr>
        <w:t xml:space="preserve"> позволяет определить исходный уровень  знаний и умений по дисциплине, уровень познавательных возможностей, потребностей студентов к профессиональной деятельности, к саморазвитию.</w:t>
      </w:r>
    </w:p>
    <w:p w:rsidR="00873699" w:rsidRPr="002F64B7" w:rsidRDefault="00873699" w:rsidP="002F64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64B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Текущий контроль</w:t>
      </w:r>
      <w:r w:rsidRPr="002F64B7">
        <w:rPr>
          <w:rFonts w:ascii="Times New Roman" w:hAnsi="Times New Roman" w:cs="Times New Roman"/>
          <w:sz w:val="28"/>
          <w:szCs w:val="28"/>
          <w:lang w:eastAsia="ru-RU"/>
        </w:rPr>
        <w:t xml:space="preserve"> стимулирует регулярную, напряженную и целенаправленную работу студентов, активизирует их познавательную деятельность, определяет уровень овладения умениями самостоятельной работы.</w:t>
      </w:r>
    </w:p>
    <w:p w:rsidR="00873699" w:rsidRPr="002F64B7" w:rsidRDefault="00873699" w:rsidP="002F64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64B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 Периодический</w:t>
      </w:r>
      <w:r w:rsidRPr="002F64B7">
        <w:rPr>
          <w:rFonts w:ascii="Times New Roman" w:hAnsi="Times New Roman" w:cs="Times New Roman"/>
          <w:sz w:val="28"/>
          <w:szCs w:val="28"/>
          <w:lang w:eastAsia="ru-RU"/>
        </w:rPr>
        <w:t xml:space="preserve"> (рубежный) </w:t>
      </w:r>
      <w:r w:rsidRPr="002F64B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контроль </w:t>
      </w:r>
      <w:r w:rsidRPr="002F64B7">
        <w:rPr>
          <w:rFonts w:ascii="Times New Roman" w:hAnsi="Times New Roman" w:cs="Times New Roman"/>
          <w:sz w:val="28"/>
          <w:szCs w:val="28"/>
          <w:lang w:eastAsia="ru-RU"/>
        </w:rPr>
        <w:t>позволяет  определить качество освоения студентами учебного материала по разделам, темам, дисциплинам.</w:t>
      </w:r>
    </w:p>
    <w:p w:rsidR="00873699" w:rsidRPr="002F64B7" w:rsidRDefault="00873699" w:rsidP="002F64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64B7">
        <w:rPr>
          <w:rFonts w:ascii="Times New Roman" w:hAnsi="Times New Roman" w:cs="Times New Roman"/>
          <w:sz w:val="28"/>
          <w:szCs w:val="28"/>
          <w:lang w:eastAsia="ru-RU"/>
        </w:rPr>
        <w:t>Комплекс заданий составляет большую часть программы. Располагаются задания по степени трудности.</w:t>
      </w:r>
    </w:p>
    <w:p w:rsidR="00873699" w:rsidRPr="002F64B7" w:rsidRDefault="00873699" w:rsidP="002F64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64B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 Стандартизированный контроль </w:t>
      </w:r>
      <w:r w:rsidRPr="002F64B7">
        <w:rPr>
          <w:rFonts w:ascii="Times New Roman" w:hAnsi="Times New Roman" w:cs="Times New Roman"/>
          <w:sz w:val="28"/>
          <w:szCs w:val="28"/>
          <w:lang w:eastAsia="ru-RU"/>
        </w:rPr>
        <w:t>позволяет оценить большое количество студентов. Он дает возможность получить студенту валидную (соответствие оценки ее целям по содержанию и степени трудности), надежную (устойчивость результатов оценки), стандартизированную оценку.</w:t>
      </w:r>
    </w:p>
    <w:p w:rsidR="00873699" w:rsidRPr="002F64B7" w:rsidRDefault="00873699" w:rsidP="002F64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64B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Административный контроль </w:t>
      </w:r>
      <w:r w:rsidRPr="002F64B7">
        <w:rPr>
          <w:rFonts w:ascii="Times New Roman" w:hAnsi="Times New Roman" w:cs="Times New Roman"/>
          <w:sz w:val="28"/>
          <w:szCs w:val="28"/>
          <w:lang w:eastAsia="ru-RU"/>
        </w:rPr>
        <w:t xml:space="preserve"> направлен на оценку качества реализации государственных образовательных стандартов по дисциплине.</w:t>
      </w:r>
    </w:p>
    <w:p w:rsidR="00873699" w:rsidRPr="002F64B7" w:rsidRDefault="00873699" w:rsidP="002F64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64B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  Итоговый контроль</w:t>
      </w:r>
      <w:r w:rsidRPr="002F64B7">
        <w:rPr>
          <w:rFonts w:ascii="Times New Roman" w:hAnsi="Times New Roman" w:cs="Times New Roman"/>
          <w:sz w:val="28"/>
          <w:szCs w:val="28"/>
          <w:lang w:eastAsia="ru-RU"/>
        </w:rPr>
        <w:t xml:space="preserve">  направлен на проверку конечных результатов обучения дисциплине, овладение студентами системы знаний, умений и навыков. Он осуществляется на семинарах и государственных экзаменах, защите дипломного проекта.</w:t>
      </w:r>
    </w:p>
    <w:p w:rsidR="00873699" w:rsidRPr="002F64B7" w:rsidRDefault="00873699" w:rsidP="002F64B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2F64B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Результаты контроля знаний и умений</w:t>
      </w:r>
      <w:r w:rsidRPr="002F64B7">
        <w:rPr>
          <w:rFonts w:ascii="Times New Roman" w:hAnsi="Times New Roman" w:cs="Times New Roman"/>
          <w:sz w:val="28"/>
          <w:szCs w:val="28"/>
          <w:lang w:eastAsia="ru-RU"/>
        </w:rPr>
        <w:t xml:space="preserve"> студентов выражается в оценке. Оценка-это определение и выражение в условных знаках, а также в оценочных суждениях преподавателя степени усвоения знаний и умений, установленных программой по пятибалльной системе. Оценка имеет большое образовательное и воспитательное значение, организующее воздействие.</w:t>
      </w:r>
    </w:p>
    <w:p w:rsidR="00873699" w:rsidRPr="002F64B7" w:rsidRDefault="00873699" w:rsidP="002F64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64B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    Оценка знаний и умений</w:t>
      </w:r>
      <w:r w:rsidRPr="002F64B7">
        <w:rPr>
          <w:rFonts w:ascii="Times New Roman" w:hAnsi="Times New Roman" w:cs="Times New Roman"/>
          <w:sz w:val="28"/>
          <w:szCs w:val="28"/>
          <w:lang w:eastAsia="ru-RU"/>
        </w:rPr>
        <w:t xml:space="preserve"> студентов отвечает следующим требованиям: </w:t>
      </w:r>
    </w:p>
    <w:p w:rsidR="00873699" w:rsidRPr="002F64B7" w:rsidRDefault="00873699" w:rsidP="002F64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64B7">
        <w:rPr>
          <w:rFonts w:ascii="Times New Roman" w:hAnsi="Times New Roman" w:cs="Times New Roman"/>
          <w:sz w:val="28"/>
          <w:szCs w:val="28"/>
          <w:lang w:eastAsia="ru-RU"/>
        </w:rPr>
        <w:t>-объективности (действительный уровень усвоения учебного материала);</w:t>
      </w:r>
    </w:p>
    <w:p w:rsidR="00873699" w:rsidRPr="002F64B7" w:rsidRDefault="00873699" w:rsidP="002F64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64B7">
        <w:rPr>
          <w:rFonts w:ascii="Times New Roman" w:hAnsi="Times New Roman" w:cs="Times New Roman"/>
          <w:sz w:val="28"/>
          <w:szCs w:val="28"/>
          <w:lang w:eastAsia="ru-RU"/>
        </w:rPr>
        <w:t>-индивидуальности характера (уровень знаний конкретного студента);</w:t>
      </w:r>
    </w:p>
    <w:p w:rsidR="00873699" w:rsidRPr="002F64B7" w:rsidRDefault="00873699" w:rsidP="002F64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64B7">
        <w:rPr>
          <w:rFonts w:ascii="Times New Roman" w:hAnsi="Times New Roman" w:cs="Times New Roman"/>
          <w:sz w:val="28"/>
          <w:szCs w:val="28"/>
          <w:lang w:eastAsia="ru-RU"/>
        </w:rPr>
        <w:t>-гласности (должна быть оглашена);</w:t>
      </w:r>
    </w:p>
    <w:p w:rsidR="00873699" w:rsidRPr="002F64B7" w:rsidRDefault="00873699" w:rsidP="002F64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64B7">
        <w:rPr>
          <w:rFonts w:ascii="Times New Roman" w:hAnsi="Times New Roman" w:cs="Times New Roman"/>
          <w:sz w:val="28"/>
          <w:szCs w:val="28"/>
          <w:lang w:eastAsia="ru-RU"/>
        </w:rPr>
        <w:t>-обоснованности (должна быть мотивированной и убеждающей, соотносящейся с самооценкой и мнением учебной группы).</w:t>
      </w:r>
    </w:p>
    <w:p w:rsidR="00873699" w:rsidRPr="002F64B7" w:rsidRDefault="00873699" w:rsidP="002F64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64B7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Оценка выполнения задания в качественной форме:</w:t>
      </w:r>
    </w:p>
    <w:p w:rsidR="00873699" w:rsidRPr="002F64B7" w:rsidRDefault="00873699" w:rsidP="002F64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73699" w:rsidRPr="002F64B7" w:rsidRDefault="00873699" w:rsidP="002F64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64B7">
        <w:rPr>
          <w:rFonts w:ascii="Times New Roman" w:hAnsi="Times New Roman" w:cs="Times New Roman"/>
          <w:sz w:val="28"/>
          <w:szCs w:val="28"/>
          <w:lang w:eastAsia="ru-RU"/>
        </w:rPr>
        <w:t xml:space="preserve"> 100-90%  качественного исполнения- 5 (отлично)</w:t>
      </w:r>
    </w:p>
    <w:p w:rsidR="00873699" w:rsidRPr="002F64B7" w:rsidRDefault="00873699" w:rsidP="002F64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64B7">
        <w:rPr>
          <w:rFonts w:ascii="Times New Roman" w:hAnsi="Times New Roman" w:cs="Times New Roman"/>
          <w:sz w:val="28"/>
          <w:szCs w:val="28"/>
          <w:lang w:eastAsia="ru-RU"/>
        </w:rPr>
        <w:t xml:space="preserve">  90-75% правильного исполнения- 4 (хорошо)</w:t>
      </w:r>
    </w:p>
    <w:p w:rsidR="00873699" w:rsidRPr="002F64B7" w:rsidRDefault="00873699" w:rsidP="002F64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64B7">
        <w:rPr>
          <w:rFonts w:ascii="Times New Roman" w:hAnsi="Times New Roman" w:cs="Times New Roman"/>
          <w:sz w:val="28"/>
          <w:szCs w:val="28"/>
          <w:lang w:eastAsia="ru-RU"/>
        </w:rPr>
        <w:t xml:space="preserve"> 75-50% правильного исполнения- 3 (удовлетворительно)</w:t>
      </w:r>
    </w:p>
    <w:p w:rsidR="00873699" w:rsidRPr="002F64B7" w:rsidRDefault="00873699" w:rsidP="002F64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64B7">
        <w:rPr>
          <w:rFonts w:ascii="Times New Roman" w:hAnsi="Times New Roman" w:cs="Times New Roman"/>
          <w:sz w:val="28"/>
          <w:szCs w:val="28"/>
          <w:lang w:eastAsia="ru-RU"/>
        </w:rPr>
        <w:t xml:space="preserve"> 50%      правильного исполнения- 2 (неудовлетворительно)          </w:t>
      </w:r>
    </w:p>
    <w:p w:rsidR="00873699" w:rsidRPr="002F64B7" w:rsidRDefault="00873699" w:rsidP="002F64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64B7">
        <w:rPr>
          <w:rFonts w:ascii="Times New Roman" w:hAnsi="Times New Roman" w:cs="Times New Roman"/>
          <w:sz w:val="28"/>
          <w:szCs w:val="28"/>
          <w:lang w:eastAsia="ru-RU"/>
        </w:rPr>
        <w:t>Критерии итоговых оценок знаний и умений студентов, обучающихся дисциплине «Технология исполнения изделий декоративно-прикладного и народного искусства</w:t>
      </w:r>
      <w:r w:rsidRPr="002F64B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»  </w:t>
      </w:r>
    </w:p>
    <w:p w:rsidR="00873699" w:rsidRPr="002F64B7" w:rsidRDefault="00873699" w:rsidP="002F64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73699" w:rsidRPr="002F64B7" w:rsidRDefault="00873699" w:rsidP="002F64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64B7">
        <w:rPr>
          <w:rFonts w:ascii="Times New Roman" w:hAnsi="Times New Roman" w:cs="Times New Roman"/>
          <w:sz w:val="28"/>
          <w:szCs w:val="28"/>
          <w:lang w:eastAsia="ru-RU"/>
        </w:rPr>
        <w:t>5 (отлично) - за качественное исполнение задания, художественно-образное, графическое и колористическое решение, высокопрофессиональное исполнение изделия.</w:t>
      </w:r>
    </w:p>
    <w:p w:rsidR="00873699" w:rsidRPr="002F64B7" w:rsidRDefault="00873699" w:rsidP="002F64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73699" w:rsidRPr="002F64B7" w:rsidRDefault="00873699" w:rsidP="002F64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64B7">
        <w:rPr>
          <w:rFonts w:ascii="Times New Roman" w:hAnsi="Times New Roman" w:cs="Times New Roman"/>
          <w:sz w:val="28"/>
          <w:szCs w:val="28"/>
          <w:lang w:eastAsia="ru-RU"/>
        </w:rPr>
        <w:t xml:space="preserve">4 (хорошо) - за хорошее исполнение изделия, владение художественно-графическим и колористическим решением, профессиональное выполнение изделия. За грамотное соблюдение технологического процесса, владение теоретическими и практическими знаниями. </w:t>
      </w:r>
    </w:p>
    <w:p w:rsidR="00873699" w:rsidRPr="002F64B7" w:rsidRDefault="00873699" w:rsidP="002F64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73699" w:rsidRPr="002F64B7" w:rsidRDefault="00873699" w:rsidP="002F64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64B7">
        <w:rPr>
          <w:rFonts w:ascii="Times New Roman" w:hAnsi="Times New Roman" w:cs="Times New Roman"/>
          <w:sz w:val="28"/>
          <w:szCs w:val="28"/>
          <w:lang w:eastAsia="ru-RU"/>
        </w:rPr>
        <w:t>3 (удовлетворительно) - за удовлетворительное исполнение задания, недостаточное владение художественно-графическим и колористическим решением, удовлетворительное выполнение изделия.</w:t>
      </w:r>
    </w:p>
    <w:p w:rsidR="00873699" w:rsidRPr="002F64B7" w:rsidRDefault="00873699" w:rsidP="002F64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73699" w:rsidRPr="002F64B7" w:rsidRDefault="00873699" w:rsidP="002F64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64B7">
        <w:rPr>
          <w:rFonts w:ascii="Times New Roman" w:hAnsi="Times New Roman" w:cs="Times New Roman"/>
          <w:sz w:val="28"/>
          <w:szCs w:val="28"/>
          <w:lang w:eastAsia="ru-RU"/>
        </w:rPr>
        <w:t>2 (неудовлетворительно) - за допущенные ошибки в исполнении работы, неумение применять знания для решения практических задач.</w:t>
      </w:r>
    </w:p>
    <w:p w:rsidR="00873699" w:rsidRPr="002F64B7" w:rsidRDefault="00873699" w:rsidP="002F64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73699" w:rsidRPr="002F64B7" w:rsidRDefault="00873699" w:rsidP="002F64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64B7">
        <w:rPr>
          <w:rFonts w:ascii="Times New Roman" w:hAnsi="Times New Roman" w:cs="Times New Roman"/>
          <w:sz w:val="28"/>
          <w:szCs w:val="28"/>
          <w:lang w:eastAsia="ru-RU"/>
        </w:rPr>
        <w:t xml:space="preserve">       Таким образом, совокупность видов, форм, методов контроля позволяет получить достаточно точную и объективную картину обучения студентов и добиться высокого качества подготовки студентов в соответствии с требованиями ГОС СПО.</w:t>
      </w:r>
    </w:p>
    <w:p w:rsidR="00873699" w:rsidRPr="002F64B7" w:rsidRDefault="00873699" w:rsidP="002F64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64B7">
        <w:rPr>
          <w:rFonts w:ascii="Times New Roman" w:hAnsi="Times New Roman" w:cs="Times New Roman"/>
          <w:sz w:val="28"/>
          <w:szCs w:val="28"/>
          <w:lang w:eastAsia="ru-RU"/>
        </w:rPr>
        <w:t xml:space="preserve">           Оценка работ студентов производится предметно-цикловой комиссией.</w:t>
      </w:r>
    </w:p>
    <w:p w:rsidR="00873699" w:rsidRPr="002F64B7" w:rsidRDefault="00873699" w:rsidP="002F64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73699" w:rsidRPr="002F64B7" w:rsidRDefault="00873699" w:rsidP="002F64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73699" w:rsidRPr="002F64B7" w:rsidRDefault="00873699" w:rsidP="002F64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2F64B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6. Учебно-методическое и информационное обеспечение курса.</w:t>
      </w:r>
    </w:p>
    <w:p w:rsidR="00873699" w:rsidRPr="007D27F5" w:rsidRDefault="00873699" w:rsidP="002F64B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D27F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Карта учебно-методического обеспечения </w:t>
      </w:r>
    </w:p>
    <w:p w:rsidR="00873699" w:rsidRDefault="00873699" w:rsidP="007D27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D46B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Специальность – </w:t>
      </w:r>
      <w:r w:rsidRPr="006D46B7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«</w:t>
      </w:r>
      <w:r w:rsidRPr="006D46B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Декоративно-прикладное искусство и народные промыслы»</w:t>
      </w:r>
    </w:p>
    <w:p w:rsidR="00873699" w:rsidRDefault="00873699" w:rsidP="007D27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МДК </w:t>
      </w:r>
      <w:r w:rsidRPr="0021771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01.01 «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Художественное </w:t>
      </w:r>
      <w:r w:rsidRPr="0021771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проектирование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изделий декоративно-прикладного и народного искусства</w:t>
      </w:r>
      <w:r w:rsidRPr="0021771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873699" w:rsidRPr="006D46B7" w:rsidRDefault="00873699" w:rsidP="007D27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Дисциплина </w:t>
      </w:r>
      <w:r w:rsidRPr="0021771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Pr="0021771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Дизайн-проектирование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873699" w:rsidRPr="002F64B7" w:rsidRDefault="00873699" w:rsidP="004E04D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eastAsia="ru-RU"/>
        </w:rPr>
      </w:pPr>
    </w:p>
    <w:p w:rsidR="00873699" w:rsidRPr="002F64B7" w:rsidRDefault="00873699" w:rsidP="002F64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F64B7">
        <w:rPr>
          <w:rFonts w:ascii="Arial" w:hAnsi="Arial" w:cs="Arial"/>
          <w:sz w:val="24"/>
          <w:szCs w:val="24"/>
          <w:lang w:eastAsia="ru-RU"/>
        </w:rPr>
        <w:t>Форма обучения</w:t>
      </w:r>
      <w:r w:rsidRPr="002F64B7">
        <w:rPr>
          <w:rFonts w:ascii="Times New Roman" w:hAnsi="Times New Roman" w:cs="Times New Roman"/>
          <w:sz w:val="24"/>
          <w:szCs w:val="24"/>
          <w:lang w:eastAsia="ru-RU"/>
        </w:rPr>
        <w:t xml:space="preserve"> – очная, всего часов – </w:t>
      </w:r>
      <w:r>
        <w:rPr>
          <w:rFonts w:ascii="Times New Roman" w:hAnsi="Times New Roman" w:cs="Times New Roman"/>
          <w:sz w:val="24"/>
          <w:szCs w:val="24"/>
          <w:lang w:eastAsia="ru-RU"/>
        </w:rPr>
        <w:t>831</w:t>
      </w:r>
      <w:r w:rsidRPr="002F64B7">
        <w:rPr>
          <w:rFonts w:ascii="Times New Roman" w:hAnsi="Times New Roman" w:cs="Times New Roman"/>
          <w:sz w:val="24"/>
          <w:szCs w:val="24"/>
          <w:lang w:eastAsia="ru-RU"/>
        </w:rPr>
        <w:t xml:space="preserve"> ч, из них уроки – </w:t>
      </w:r>
      <w:r>
        <w:rPr>
          <w:rFonts w:ascii="Times New Roman" w:hAnsi="Times New Roman" w:cs="Times New Roman"/>
          <w:sz w:val="24"/>
          <w:szCs w:val="24"/>
          <w:lang w:eastAsia="ru-RU"/>
        </w:rPr>
        <w:t>554</w:t>
      </w:r>
      <w:r w:rsidRPr="002F64B7">
        <w:rPr>
          <w:rFonts w:ascii="Times New Roman" w:hAnsi="Times New Roman" w:cs="Times New Roman"/>
          <w:sz w:val="24"/>
          <w:szCs w:val="24"/>
          <w:lang w:eastAsia="ru-RU"/>
        </w:rPr>
        <w:t xml:space="preserve"> ч</w:t>
      </w:r>
    </w:p>
    <w:p w:rsidR="00873699" w:rsidRPr="002F64B7" w:rsidRDefault="00873699" w:rsidP="002F64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73699" w:rsidRDefault="00873699" w:rsidP="00F415B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F415B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Обеспечение дисциплины учебными изданиями</w:t>
      </w:r>
    </w:p>
    <w:p w:rsidR="00873699" w:rsidRPr="00F415B1" w:rsidRDefault="00873699" w:rsidP="00F415B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873699" w:rsidRPr="00F415B1" w:rsidRDefault="00873699" w:rsidP="00F415B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10207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4253"/>
        <w:gridCol w:w="1985"/>
        <w:gridCol w:w="1275"/>
        <w:gridCol w:w="1276"/>
        <w:gridCol w:w="1418"/>
      </w:tblGrid>
      <w:tr w:rsidR="00873699" w:rsidRPr="00825FB9">
        <w:tc>
          <w:tcPr>
            <w:tcW w:w="4253" w:type="dxa"/>
            <w:vMerge w:val="restart"/>
          </w:tcPr>
          <w:p w:rsidR="00873699" w:rsidRPr="00F415B1" w:rsidRDefault="00873699" w:rsidP="00F415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415B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Библиографическое описание </w:t>
            </w:r>
          </w:p>
          <w:p w:rsidR="00873699" w:rsidRPr="00F415B1" w:rsidRDefault="00873699" w:rsidP="00F415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415B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издания</w:t>
            </w:r>
          </w:p>
        </w:tc>
        <w:tc>
          <w:tcPr>
            <w:tcW w:w="1985" w:type="dxa"/>
            <w:vMerge w:val="restart"/>
          </w:tcPr>
          <w:p w:rsidR="00873699" w:rsidRPr="00F415B1" w:rsidRDefault="00873699" w:rsidP="00F415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415B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Вид занятия, </w:t>
            </w:r>
          </w:p>
          <w:p w:rsidR="00873699" w:rsidRPr="00F415B1" w:rsidRDefault="00873699" w:rsidP="00F415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415B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 котором используется</w:t>
            </w:r>
          </w:p>
        </w:tc>
        <w:tc>
          <w:tcPr>
            <w:tcW w:w="1275" w:type="dxa"/>
            <w:vMerge w:val="restart"/>
          </w:tcPr>
          <w:p w:rsidR="00873699" w:rsidRPr="00F415B1" w:rsidRDefault="00873699" w:rsidP="00F415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415B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Число обеспечи-ваемых часов</w:t>
            </w:r>
          </w:p>
        </w:tc>
        <w:tc>
          <w:tcPr>
            <w:tcW w:w="2694" w:type="dxa"/>
            <w:gridSpan w:val="2"/>
          </w:tcPr>
          <w:p w:rsidR="00873699" w:rsidRPr="00F415B1" w:rsidRDefault="00873699" w:rsidP="00F415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415B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 экземпляров</w:t>
            </w:r>
          </w:p>
        </w:tc>
      </w:tr>
      <w:tr w:rsidR="00873699" w:rsidRPr="00825FB9">
        <w:tc>
          <w:tcPr>
            <w:tcW w:w="4253" w:type="dxa"/>
            <w:vMerge/>
          </w:tcPr>
          <w:p w:rsidR="00873699" w:rsidRPr="00F415B1" w:rsidRDefault="00873699" w:rsidP="00F415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873699" w:rsidRPr="00F415B1" w:rsidRDefault="00873699" w:rsidP="00F415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</w:tcPr>
          <w:p w:rsidR="00873699" w:rsidRPr="00F415B1" w:rsidRDefault="00873699" w:rsidP="00F415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873699" w:rsidRPr="00F415B1" w:rsidRDefault="00873699" w:rsidP="00F415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415B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Учебный кабинет</w:t>
            </w:r>
          </w:p>
        </w:tc>
        <w:tc>
          <w:tcPr>
            <w:tcW w:w="1418" w:type="dxa"/>
          </w:tcPr>
          <w:p w:rsidR="00873699" w:rsidRPr="00F415B1" w:rsidRDefault="00873699" w:rsidP="00F415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415B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Библиотека колледжа</w:t>
            </w:r>
          </w:p>
        </w:tc>
      </w:tr>
      <w:tr w:rsidR="00873699" w:rsidRPr="00825FB9">
        <w:tc>
          <w:tcPr>
            <w:tcW w:w="4253" w:type="dxa"/>
          </w:tcPr>
          <w:p w:rsidR="00873699" w:rsidRPr="00F415B1" w:rsidRDefault="00873699" w:rsidP="00F415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15B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1 </w:t>
            </w:r>
            <w:r w:rsidRPr="00F415B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Виноградова, Г.Г. Уроки рисования с натуры. Пособие для учителей- М:1989</w:t>
            </w:r>
          </w:p>
        </w:tc>
        <w:tc>
          <w:tcPr>
            <w:tcW w:w="1985" w:type="dxa"/>
          </w:tcPr>
          <w:p w:rsidR="00873699" w:rsidRPr="00F415B1" w:rsidRDefault="00873699" w:rsidP="00F415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15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Самост.работа</w:t>
            </w:r>
          </w:p>
        </w:tc>
        <w:tc>
          <w:tcPr>
            <w:tcW w:w="1275" w:type="dxa"/>
          </w:tcPr>
          <w:p w:rsidR="00873699" w:rsidRPr="00F415B1" w:rsidRDefault="00873699" w:rsidP="00F415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76" w:type="dxa"/>
          </w:tcPr>
          <w:p w:rsidR="00873699" w:rsidRPr="00F415B1" w:rsidRDefault="00873699" w:rsidP="00F415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15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873699" w:rsidRPr="00F415B1" w:rsidRDefault="00873699" w:rsidP="00F415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73699" w:rsidRPr="00825FB9">
        <w:tc>
          <w:tcPr>
            <w:tcW w:w="4253" w:type="dxa"/>
          </w:tcPr>
          <w:p w:rsidR="00873699" w:rsidRPr="00F415B1" w:rsidRDefault="00873699" w:rsidP="00F415B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F415B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2. </w:t>
            </w:r>
            <w:r w:rsidRPr="00F415B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Претте, М.К.; Кальпадо, А. Творчество и выражение.-М:</w:t>
            </w:r>
            <w:r w:rsidRPr="00F415B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1995</w:t>
            </w:r>
          </w:p>
        </w:tc>
        <w:tc>
          <w:tcPr>
            <w:tcW w:w="1985" w:type="dxa"/>
          </w:tcPr>
          <w:p w:rsidR="00873699" w:rsidRPr="00F415B1" w:rsidRDefault="00873699" w:rsidP="00F415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15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Самост.работа</w:t>
            </w:r>
          </w:p>
        </w:tc>
        <w:tc>
          <w:tcPr>
            <w:tcW w:w="1275" w:type="dxa"/>
          </w:tcPr>
          <w:p w:rsidR="00873699" w:rsidRPr="00F415B1" w:rsidRDefault="00873699" w:rsidP="00F415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76" w:type="dxa"/>
          </w:tcPr>
          <w:p w:rsidR="00873699" w:rsidRPr="00F415B1" w:rsidRDefault="00873699" w:rsidP="00F415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15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873699" w:rsidRPr="00F415B1" w:rsidRDefault="00873699" w:rsidP="00F415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73699" w:rsidRPr="00825FB9">
        <w:tc>
          <w:tcPr>
            <w:tcW w:w="4253" w:type="dxa"/>
          </w:tcPr>
          <w:p w:rsidR="00873699" w:rsidRPr="00F415B1" w:rsidRDefault="00873699" w:rsidP="00F415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15B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3. </w:t>
            </w:r>
            <w:r w:rsidRPr="00F415B1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Прокофьев, В.В.  Французские шпалеры. -</w:t>
            </w:r>
            <w:r w:rsidRPr="00F415B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М.:1997</w:t>
            </w:r>
          </w:p>
        </w:tc>
        <w:tc>
          <w:tcPr>
            <w:tcW w:w="1985" w:type="dxa"/>
          </w:tcPr>
          <w:p w:rsidR="00873699" w:rsidRPr="00F415B1" w:rsidRDefault="00873699" w:rsidP="00F415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15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Самост.работа</w:t>
            </w:r>
          </w:p>
        </w:tc>
        <w:tc>
          <w:tcPr>
            <w:tcW w:w="1275" w:type="dxa"/>
          </w:tcPr>
          <w:p w:rsidR="00873699" w:rsidRPr="00F415B1" w:rsidRDefault="00873699" w:rsidP="00F415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76" w:type="dxa"/>
          </w:tcPr>
          <w:p w:rsidR="00873699" w:rsidRPr="00F415B1" w:rsidRDefault="00873699" w:rsidP="00F415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15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873699" w:rsidRPr="00F415B1" w:rsidRDefault="00873699" w:rsidP="00F415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73699" w:rsidRPr="00825FB9">
        <w:tc>
          <w:tcPr>
            <w:tcW w:w="4253" w:type="dxa"/>
          </w:tcPr>
          <w:p w:rsidR="00873699" w:rsidRPr="00F415B1" w:rsidRDefault="00873699" w:rsidP="00F415B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F415B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4. Дворкина, И. Гобелен за 10 вечеров…- М: 2000. </w:t>
            </w:r>
          </w:p>
        </w:tc>
        <w:tc>
          <w:tcPr>
            <w:tcW w:w="1985" w:type="dxa"/>
          </w:tcPr>
          <w:p w:rsidR="00873699" w:rsidRPr="00F415B1" w:rsidRDefault="00873699" w:rsidP="00F415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15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Самост.работа</w:t>
            </w:r>
          </w:p>
        </w:tc>
        <w:tc>
          <w:tcPr>
            <w:tcW w:w="1275" w:type="dxa"/>
          </w:tcPr>
          <w:p w:rsidR="00873699" w:rsidRPr="00F415B1" w:rsidRDefault="00873699" w:rsidP="00F415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76" w:type="dxa"/>
          </w:tcPr>
          <w:p w:rsidR="00873699" w:rsidRPr="00F415B1" w:rsidRDefault="00873699" w:rsidP="00F415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15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873699" w:rsidRPr="00F415B1" w:rsidRDefault="00873699" w:rsidP="00F415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15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873699" w:rsidRPr="00825FB9">
        <w:tc>
          <w:tcPr>
            <w:tcW w:w="4253" w:type="dxa"/>
          </w:tcPr>
          <w:p w:rsidR="00873699" w:rsidRPr="00F415B1" w:rsidRDefault="00873699" w:rsidP="00F415B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F415B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5. Улица Гобеленов.-Вира-М.: 2008. </w:t>
            </w:r>
          </w:p>
        </w:tc>
        <w:tc>
          <w:tcPr>
            <w:tcW w:w="1985" w:type="dxa"/>
          </w:tcPr>
          <w:p w:rsidR="00873699" w:rsidRPr="00F415B1" w:rsidRDefault="00873699" w:rsidP="00F415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15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Самост.работа</w:t>
            </w:r>
          </w:p>
        </w:tc>
        <w:tc>
          <w:tcPr>
            <w:tcW w:w="1275" w:type="dxa"/>
          </w:tcPr>
          <w:p w:rsidR="00873699" w:rsidRPr="00F415B1" w:rsidRDefault="00873699" w:rsidP="00F415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76" w:type="dxa"/>
          </w:tcPr>
          <w:p w:rsidR="00873699" w:rsidRPr="00F415B1" w:rsidRDefault="00873699" w:rsidP="00F415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15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873699" w:rsidRPr="00F415B1" w:rsidRDefault="00873699" w:rsidP="00F415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15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73699" w:rsidRPr="00825FB9">
        <w:tc>
          <w:tcPr>
            <w:tcW w:w="4253" w:type="dxa"/>
          </w:tcPr>
          <w:p w:rsidR="00873699" w:rsidRPr="00F415B1" w:rsidRDefault="00873699" w:rsidP="00F415B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F415B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6. </w:t>
            </w:r>
            <w:r w:rsidRPr="00F415B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Сокольникова Н.М. Основы композиции-М.:1998</w:t>
            </w:r>
          </w:p>
        </w:tc>
        <w:tc>
          <w:tcPr>
            <w:tcW w:w="1985" w:type="dxa"/>
          </w:tcPr>
          <w:p w:rsidR="00873699" w:rsidRPr="00F415B1" w:rsidRDefault="00873699" w:rsidP="00F415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15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Самост.работа</w:t>
            </w:r>
          </w:p>
        </w:tc>
        <w:tc>
          <w:tcPr>
            <w:tcW w:w="1275" w:type="dxa"/>
          </w:tcPr>
          <w:p w:rsidR="00873699" w:rsidRPr="00F415B1" w:rsidRDefault="00873699" w:rsidP="00F415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1276" w:type="dxa"/>
          </w:tcPr>
          <w:p w:rsidR="00873699" w:rsidRPr="00F415B1" w:rsidRDefault="00873699" w:rsidP="00F415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15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873699" w:rsidRPr="00F415B1" w:rsidRDefault="00873699" w:rsidP="00F415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73699" w:rsidRPr="00825FB9">
        <w:tc>
          <w:tcPr>
            <w:tcW w:w="4253" w:type="dxa"/>
          </w:tcPr>
          <w:p w:rsidR="00873699" w:rsidRPr="00F415B1" w:rsidRDefault="00873699" w:rsidP="00F415B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F415B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7.</w:t>
            </w:r>
            <w:r w:rsidRPr="00F415B1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 xml:space="preserve"> Дитмар, К.В.     Хочу узнать и нарисовать тебя, мир. </w:t>
            </w:r>
            <w:r w:rsidRPr="00F415B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Книга для учителя. -</w:t>
            </w:r>
            <w:r w:rsidRPr="00F415B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М:</w:t>
            </w:r>
            <w:r w:rsidRPr="00F415B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1993</w:t>
            </w:r>
          </w:p>
        </w:tc>
        <w:tc>
          <w:tcPr>
            <w:tcW w:w="1985" w:type="dxa"/>
          </w:tcPr>
          <w:p w:rsidR="00873699" w:rsidRPr="00F415B1" w:rsidRDefault="00873699" w:rsidP="00F415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15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Самост.работа</w:t>
            </w:r>
          </w:p>
        </w:tc>
        <w:tc>
          <w:tcPr>
            <w:tcW w:w="1275" w:type="dxa"/>
          </w:tcPr>
          <w:p w:rsidR="00873699" w:rsidRPr="00F415B1" w:rsidRDefault="00873699" w:rsidP="00F415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1276" w:type="dxa"/>
          </w:tcPr>
          <w:p w:rsidR="00873699" w:rsidRPr="00F415B1" w:rsidRDefault="00873699" w:rsidP="00F415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15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873699" w:rsidRPr="00F415B1" w:rsidRDefault="00873699" w:rsidP="00F415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73699" w:rsidRPr="00F415B1" w:rsidRDefault="00873699" w:rsidP="00F415B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873699" w:rsidRDefault="00873699" w:rsidP="00F415B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873699" w:rsidRDefault="00873699" w:rsidP="00F415B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873699" w:rsidRPr="00F415B1" w:rsidRDefault="00873699" w:rsidP="00F415B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F415B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Таблица 2. Обеспечение дисциплины учебно-методическими материалами (разработками)</w:t>
      </w:r>
    </w:p>
    <w:p w:rsidR="00873699" w:rsidRDefault="00873699" w:rsidP="00F415B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873699" w:rsidRPr="00F415B1" w:rsidRDefault="00873699" w:rsidP="00F415B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10349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3686"/>
        <w:gridCol w:w="1985"/>
        <w:gridCol w:w="1984"/>
        <w:gridCol w:w="1276"/>
        <w:gridCol w:w="1418"/>
      </w:tblGrid>
      <w:tr w:rsidR="00873699" w:rsidRPr="00825FB9">
        <w:tc>
          <w:tcPr>
            <w:tcW w:w="3686" w:type="dxa"/>
            <w:vMerge w:val="restart"/>
          </w:tcPr>
          <w:p w:rsidR="00873699" w:rsidRPr="00F415B1" w:rsidRDefault="00873699" w:rsidP="00F415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415B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Библиографическое описание издания</w:t>
            </w:r>
          </w:p>
        </w:tc>
        <w:tc>
          <w:tcPr>
            <w:tcW w:w="1985" w:type="dxa"/>
            <w:vMerge w:val="restart"/>
          </w:tcPr>
          <w:p w:rsidR="00873699" w:rsidRPr="00F415B1" w:rsidRDefault="00873699" w:rsidP="00F415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415B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занятия, в котором используется</w:t>
            </w:r>
          </w:p>
        </w:tc>
        <w:tc>
          <w:tcPr>
            <w:tcW w:w="1984" w:type="dxa"/>
            <w:vMerge w:val="restart"/>
          </w:tcPr>
          <w:p w:rsidR="00873699" w:rsidRPr="00F415B1" w:rsidRDefault="00873699" w:rsidP="00F415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415B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Число обеспечиваемых часов</w:t>
            </w:r>
          </w:p>
        </w:tc>
        <w:tc>
          <w:tcPr>
            <w:tcW w:w="2694" w:type="dxa"/>
            <w:gridSpan w:val="2"/>
          </w:tcPr>
          <w:p w:rsidR="00873699" w:rsidRPr="00F415B1" w:rsidRDefault="00873699" w:rsidP="00F415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415B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 экземпляров</w:t>
            </w:r>
          </w:p>
        </w:tc>
      </w:tr>
      <w:tr w:rsidR="00873699" w:rsidRPr="00825FB9">
        <w:tc>
          <w:tcPr>
            <w:tcW w:w="3686" w:type="dxa"/>
            <w:vMerge/>
          </w:tcPr>
          <w:p w:rsidR="00873699" w:rsidRPr="00F415B1" w:rsidRDefault="00873699" w:rsidP="00F415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873699" w:rsidRPr="00F415B1" w:rsidRDefault="00873699" w:rsidP="00F415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</w:tcPr>
          <w:p w:rsidR="00873699" w:rsidRPr="00F415B1" w:rsidRDefault="00873699" w:rsidP="00F415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873699" w:rsidRPr="00F415B1" w:rsidRDefault="00873699" w:rsidP="00F415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415B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Учебный кабинет</w:t>
            </w:r>
          </w:p>
        </w:tc>
        <w:tc>
          <w:tcPr>
            <w:tcW w:w="1418" w:type="dxa"/>
          </w:tcPr>
          <w:p w:rsidR="00873699" w:rsidRPr="00F415B1" w:rsidRDefault="00873699" w:rsidP="00F415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415B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Библиотека колледжа</w:t>
            </w:r>
          </w:p>
        </w:tc>
      </w:tr>
      <w:tr w:rsidR="00873699" w:rsidRPr="00825FB9">
        <w:tc>
          <w:tcPr>
            <w:tcW w:w="3686" w:type="dxa"/>
          </w:tcPr>
          <w:p w:rsidR="00873699" w:rsidRPr="00F415B1" w:rsidRDefault="00873699" w:rsidP="00F415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15B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1 </w:t>
            </w:r>
            <w:r w:rsidRPr="00F415B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Виноградова, Г.Г. Уроки рисования с натуры. Пособие для учителей- М:1989</w:t>
            </w:r>
          </w:p>
        </w:tc>
        <w:tc>
          <w:tcPr>
            <w:tcW w:w="1985" w:type="dxa"/>
          </w:tcPr>
          <w:p w:rsidR="00873699" w:rsidRPr="00F415B1" w:rsidRDefault="00873699" w:rsidP="00F415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15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Самост.работа</w:t>
            </w:r>
          </w:p>
        </w:tc>
        <w:tc>
          <w:tcPr>
            <w:tcW w:w="1984" w:type="dxa"/>
          </w:tcPr>
          <w:p w:rsidR="00873699" w:rsidRPr="00F415B1" w:rsidRDefault="00873699" w:rsidP="00F415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276" w:type="dxa"/>
          </w:tcPr>
          <w:p w:rsidR="00873699" w:rsidRPr="00F415B1" w:rsidRDefault="00873699" w:rsidP="00F415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15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873699" w:rsidRPr="00F415B1" w:rsidRDefault="00873699" w:rsidP="00F415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73699" w:rsidRPr="00825FB9">
        <w:tc>
          <w:tcPr>
            <w:tcW w:w="3686" w:type="dxa"/>
          </w:tcPr>
          <w:p w:rsidR="00873699" w:rsidRPr="00F415B1" w:rsidRDefault="00873699" w:rsidP="00F415B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F415B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2. </w:t>
            </w:r>
            <w:r w:rsidRPr="00F415B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Претте, М.К.; Кальпадо, А. Творчество и выражение.-М:</w:t>
            </w:r>
            <w:r w:rsidRPr="00F415B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1995</w:t>
            </w:r>
          </w:p>
        </w:tc>
        <w:tc>
          <w:tcPr>
            <w:tcW w:w="1985" w:type="dxa"/>
          </w:tcPr>
          <w:p w:rsidR="00873699" w:rsidRPr="00F415B1" w:rsidRDefault="00873699" w:rsidP="00F415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15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Самост.работа</w:t>
            </w:r>
          </w:p>
        </w:tc>
        <w:tc>
          <w:tcPr>
            <w:tcW w:w="1984" w:type="dxa"/>
          </w:tcPr>
          <w:p w:rsidR="00873699" w:rsidRPr="00F415B1" w:rsidRDefault="00873699" w:rsidP="00F415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276" w:type="dxa"/>
          </w:tcPr>
          <w:p w:rsidR="00873699" w:rsidRPr="00F415B1" w:rsidRDefault="00873699" w:rsidP="00F415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15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873699" w:rsidRPr="00F415B1" w:rsidRDefault="00873699" w:rsidP="00F415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73699" w:rsidRPr="00825FB9">
        <w:tc>
          <w:tcPr>
            <w:tcW w:w="3686" w:type="dxa"/>
          </w:tcPr>
          <w:p w:rsidR="00873699" w:rsidRPr="00F415B1" w:rsidRDefault="00873699" w:rsidP="00F415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15B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3. </w:t>
            </w:r>
            <w:r w:rsidRPr="00F415B1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Прокофьев, В.В.  Французские шпалеры. -</w:t>
            </w:r>
            <w:r w:rsidRPr="00F415B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М.:1997</w:t>
            </w:r>
          </w:p>
        </w:tc>
        <w:tc>
          <w:tcPr>
            <w:tcW w:w="1985" w:type="dxa"/>
          </w:tcPr>
          <w:p w:rsidR="00873699" w:rsidRPr="00F415B1" w:rsidRDefault="00873699" w:rsidP="00F415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15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Самост.работа</w:t>
            </w:r>
          </w:p>
        </w:tc>
        <w:tc>
          <w:tcPr>
            <w:tcW w:w="1984" w:type="dxa"/>
          </w:tcPr>
          <w:p w:rsidR="00873699" w:rsidRPr="00F415B1" w:rsidRDefault="00873699" w:rsidP="00F415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276" w:type="dxa"/>
          </w:tcPr>
          <w:p w:rsidR="00873699" w:rsidRPr="00F415B1" w:rsidRDefault="00873699" w:rsidP="00F415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15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873699" w:rsidRPr="00F415B1" w:rsidRDefault="00873699" w:rsidP="00F415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73699" w:rsidRPr="00825FB9">
        <w:tc>
          <w:tcPr>
            <w:tcW w:w="3686" w:type="dxa"/>
          </w:tcPr>
          <w:p w:rsidR="00873699" w:rsidRPr="00F415B1" w:rsidRDefault="00873699" w:rsidP="00F415B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F415B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7.</w:t>
            </w:r>
            <w:r w:rsidRPr="00F415B1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 xml:space="preserve"> Дитмар, К.В.     Хочу узнать и нарисовать тебя, мир. </w:t>
            </w:r>
            <w:r w:rsidRPr="00F415B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Книга для учителя. -</w:t>
            </w:r>
            <w:r w:rsidRPr="00F415B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М:</w:t>
            </w:r>
            <w:r w:rsidRPr="00F415B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1993</w:t>
            </w:r>
          </w:p>
        </w:tc>
        <w:tc>
          <w:tcPr>
            <w:tcW w:w="1985" w:type="dxa"/>
          </w:tcPr>
          <w:p w:rsidR="00873699" w:rsidRPr="00F415B1" w:rsidRDefault="00873699" w:rsidP="00F415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15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Самост.работа</w:t>
            </w:r>
          </w:p>
        </w:tc>
        <w:tc>
          <w:tcPr>
            <w:tcW w:w="1984" w:type="dxa"/>
          </w:tcPr>
          <w:p w:rsidR="00873699" w:rsidRPr="00F415B1" w:rsidRDefault="00873699" w:rsidP="00F415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276" w:type="dxa"/>
          </w:tcPr>
          <w:p w:rsidR="00873699" w:rsidRPr="00F415B1" w:rsidRDefault="00873699" w:rsidP="00F415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15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873699" w:rsidRPr="00F415B1" w:rsidRDefault="00873699" w:rsidP="00F415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73699" w:rsidRPr="00825FB9">
        <w:tc>
          <w:tcPr>
            <w:tcW w:w="3686" w:type="dxa"/>
          </w:tcPr>
          <w:p w:rsidR="00873699" w:rsidRPr="00F415B1" w:rsidRDefault="00873699" w:rsidP="00F415B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F415B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5. Улица Гобеленов.-Вира-М.: 2008. </w:t>
            </w:r>
          </w:p>
        </w:tc>
        <w:tc>
          <w:tcPr>
            <w:tcW w:w="1985" w:type="dxa"/>
          </w:tcPr>
          <w:p w:rsidR="00873699" w:rsidRPr="00F415B1" w:rsidRDefault="00873699" w:rsidP="00F415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15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Самост.работа</w:t>
            </w:r>
          </w:p>
        </w:tc>
        <w:tc>
          <w:tcPr>
            <w:tcW w:w="1984" w:type="dxa"/>
          </w:tcPr>
          <w:p w:rsidR="00873699" w:rsidRPr="00F415B1" w:rsidRDefault="00873699" w:rsidP="00F415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276" w:type="dxa"/>
          </w:tcPr>
          <w:p w:rsidR="00873699" w:rsidRPr="00F415B1" w:rsidRDefault="00873699" w:rsidP="00F415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15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873699" w:rsidRPr="00F415B1" w:rsidRDefault="00873699" w:rsidP="00F415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15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73699" w:rsidRPr="00825FB9">
        <w:tc>
          <w:tcPr>
            <w:tcW w:w="3686" w:type="dxa"/>
          </w:tcPr>
          <w:p w:rsidR="00873699" w:rsidRPr="00F415B1" w:rsidRDefault="00873699" w:rsidP="00F415B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F415B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6. </w:t>
            </w:r>
            <w:r w:rsidRPr="00F415B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Сокольникова Н.М. Основы композиции-М.:1998</w:t>
            </w:r>
          </w:p>
        </w:tc>
        <w:tc>
          <w:tcPr>
            <w:tcW w:w="1985" w:type="dxa"/>
          </w:tcPr>
          <w:p w:rsidR="00873699" w:rsidRPr="00F415B1" w:rsidRDefault="00873699" w:rsidP="00F415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15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Самост.работа</w:t>
            </w:r>
          </w:p>
        </w:tc>
        <w:tc>
          <w:tcPr>
            <w:tcW w:w="1984" w:type="dxa"/>
          </w:tcPr>
          <w:p w:rsidR="00873699" w:rsidRPr="00F415B1" w:rsidRDefault="00873699" w:rsidP="00F415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276" w:type="dxa"/>
          </w:tcPr>
          <w:p w:rsidR="00873699" w:rsidRPr="00F415B1" w:rsidRDefault="00873699" w:rsidP="00F415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15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873699" w:rsidRPr="00F415B1" w:rsidRDefault="00873699" w:rsidP="00F415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73699" w:rsidRPr="00825FB9">
        <w:tc>
          <w:tcPr>
            <w:tcW w:w="3686" w:type="dxa"/>
          </w:tcPr>
          <w:p w:rsidR="00873699" w:rsidRPr="00F415B1" w:rsidRDefault="00873699" w:rsidP="00F415B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F415B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7. Журнал Tapi</w:t>
            </w:r>
            <w:r w:rsidRPr="00F415B1"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  <w:t>c</w:t>
            </w:r>
            <w:r w:rsidRPr="00F415B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es.-</w:t>
            </w:r>
            <w:r w:rsidRPr="00F415B1"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  <w:t>Esp</w:t>
            </w:r>
            <w:r w:rsidRPr="00F415B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.:  2011.</w:t>
            </w:r>
          </w:p>
        </w:tc>
        <w:tc>
          <w:tcPr>
            <w:tcW w:w="1985" w:type="dxa"/>
          </w:tcPr>
          <w:p w:rsidR="00873699" w:rsidRPr="00F415B1" w:rsidRDefault="00873699" w:rsidP="00F415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15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Самост.работа</w:t>
            </w:r>
          </w:p>
        </w:tc>
        <w:tc>
          <w:tcPr>
            <w:tcW w:w="1984" w:type="dxa"/>
          </w:tcPr>
          <w:p w:rsidR="00873699" w:rsidRPr="00F415B1" w:rsidRDefault="00873699" w:rsidP="00F415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76" w:type="dxa"/>
          </w:tcPr>
          <w:p w:rsidR="00873699" w:rsidRPr="00F415B1" w:rsidRDefault="00873699" w:rsidP="00F415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15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873699" w:rsidRPr="00F415B1" w:rsidRDefault="00873699" w:rsidP="00F415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73699" w:rsidRPr="00825FB9">
        <w:tc>
          <w:tcPr>
            <w:tcW w:w="3686" w:type="dxa"/>
          </w:tcPr>
          <w:p w:rsidR="00873699" w:rsidRPr="00F415B1" w:rsidRDefault="00873699" w:rsidP="00F415B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F415B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8. Диски. </w:t>
            </w:r>
          </w:p>
        </w:tc>
        <w:tc>
          <w:tcPr>
            <w:tcW w:w="1985" w:type="dxa"/>
          </w:tcPr>
          <w:p w:rsidR="00873699" w:rsidRPr="00F415B1" w:rsidRDefault="00873699" w:rsidP="00F415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15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самост.работа</w:t>
            </w:r>
          </w:p>
        </w:tc>
        <w:tc>
          <w:tcPr>
            <w:tcW w:w="1984" w:type="dxa"/>
          </w:tcPr>
          <w:p w:rsidR="00873699" w:rsidRPr="00F415B1" w:rsidRDefault="00873699" w:rsidP="00F415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276" w:type="dxa"/>
          </w:tcPr>
          <w:p w:rsidR="00873699" w:rsidRPr="00F415B1" w:rsidRDefault="00873699" w:rsidP="00F415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15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8" w:type="dxa"/>
          </w:tcPr>
          <w:p w:rsidR="00873699" w:rsidRPr="00F415B1" w:rsidRDefault="00873699" w:rsidP="00F415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73699" w:rsidRPr="002F64B7" w:rsidRDefault="00873699" w:rsidP="002F64B7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73699" w:rsidRDefault="00873699" w:rsidP="002F64B7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873699" w:rsidRDefault="00873699" w:rsidP="002F64B7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873699" w:rsidRPr="002F64B7" w:rsidRDefault="00873699" w:rsidP="002F64B7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2F64B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7. Материально-техническое обеспечение курса.</w:t>
      </w:r>
    </w:p>
    <w:p w:rsidR="00873699" w:rsidRPr="002F64B7" w:rsidRDefault="00873699" w:rsidP="002F64B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2F64B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Обеспечение дисциплины средствами обучения.</w:t>
      </w:r>
    </w:p>
    <w:p w:rsidR="00873699" w:rsidRPr="002F64B7" w:rsidRDefault="00873699" w:rsidP="002F64B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9242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3714"/>
        <w:gridCol w:w="1843"/>
        <w:gridCol w:w="1984"/>
        <w:gridCol w:w="1701"/>
      </w:tblGrid>
      <w:tr w:rsidR="00873699" w:rsidRPr="00825FB9">
        <w:trPr>
          <w:trHeight w:val="850"/>
        </w:trPr>
        <w:tc>
          <w:tcPr>
            <w:tcW w:w="3714" w:type="dxa"/>
          </w:tcPr>
          <w:p w:rsidR="00873699" w:rsidRPr="002F64B7" w:rsidRDefault="00873699" w:rsidP="002F64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F64B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и описание средств обучения</w:t>
            </w:r>
          </w:p>
        </w:tc>
        <w:tc>
          <w:tcPr>
            <w:tcW w:w="1843" w:type="dxa"/>
          </w:tcPr>
          <w:p w:rsidR="00873699" w:rsidRPr="002F64B7" w:rsidRDefault="00873699" w:rsidP="002F64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F64B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Вид занятия, </w:t>
            </w:r>
          </w:p>
          <w:p w:rsidR="00873699" w:rsidRPr="002F64B7" w:rsidRDefault="00873699" w:rsidP="002F64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F64B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 котором используется</w:t>
            </w:r>
          </w:p>
        </w:tc>
        <w:tc>
          <w:tcPr>
            <w:tcW w:w="1984" w:type="dxa"/>
          </w:tcPr>
          <w:p w:rsidR="00873699" w:rsidRPr="002F64B7" w:rsidRDefault="00873699" w:rsidP="002F64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F64B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Число обеспечиваемых часов</w:t>
            </w:r>
          </w:p>
        </w:tc>
        <w:tc>
          <w:tcPr>
            <w:tcW w:w="1701" w:type="dxa"/>
          </w:tcPr>
          <w:p w:rsidR="00873699" w:rsidRPr="002F64B7" w:rsidRDefault="00873699" w:rsidP="002F64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F64B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 экземпляров</w:t>
            </w:r>
          </w:p>
        </w:tc>
      </w:tr>
      <w:tr w:rsidR="00873699" w:rsidRPr="00825FB9">
        <w:tc>
          <w:tcPr>
            <w:tcW w:w="3714" w:type="dxa"/>
          </w:tcPr>
          <w:p w:rsidR="00873699" w:rsidRPr="002F64B7" w:rsidRDefault="00873699" w:rsidP="00E176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F64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Ватман, картон, карандаши, кисточки, линейки, ножницы, клей, краски (гуашь).</w:t>
            </w:r>
          </w:p>
        </w:tc>
        <w:tc>
          <w:tcPr>
            <w:tcW w:w="1843" w:type="dxa"/>
          </w:tcPr>
          <w:p w:rsidR="00873699" w:rsidRDefault="00873699" w:rsidP="002F64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Практические занятия</w:t>
            </w:r>
          </w:p>
          <w:p w:rsidR="00873699" w:rsidRPr="002F64B7" w:rsidRDefault="00873699" w:rsidP="002F64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F64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Самост.раб.</w:t>
            </w:r>
          </w:p>
        </w:tc>
        <w:tc>
          <w:tcPr>
            <w:tcW w:w="1984" w:type="dxa"/>
          </w:tcPr>
          <w:p w:rsidR="00873699" w:rsidRPr="002F64B7" w:rsidRDefault="00873699" w:rsidP="002F64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831</w:t>
            </w:r>
          </w:p>
        </w:tc>
        <w:tc>
          <w:tcPr>
            <w:tcW w:w="1701" w:type="dxa"/>
          </w:tcPr>
          <w:p w:rsidR="00873699" w:rsidRPr="002F64B7" w:rsidRDefault="00873699" w:rsidP="002F64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F64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зависимости от кол-ва студентов</w:t>
            </w:r>
          </w:p>
        </w:tc>
      </w:tr>
    </w:tbl>
    <w:p w:rsidR="00873699" w:rsidRPr="002F64B7" w:rsidRDefault="00873699" w:rsidP="002F64B7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73699" w:rsidRPr="002F64B7" w:rsidRDefault="00873699" w:rsidP="002F64B7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2F64B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Реализация учебной дисциплины </w:t>
      </w:r>
      <w:r w:rsidRPr="00731613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73161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Дизайн-проектирование</w:t>
      </w:r>
      <w:r w:rsidRPr="00731613">
        <w:rPr>
          <w:rFonts w:ascii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F64B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требует наличия мастерских для занятий по междисциплинарному курсу 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МДК </w:t>
      </w:r>
      <w:r w:rsidRPr="0021771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01.01 «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Художественное </w:t>
      </w:r>
      <w:r w:rsidRPr="0021771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проектирование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изделий декоративно-прикладного и народного искусства</w:t>
      </w:r>
      <w:r w:rsidRPr="0021771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73699" w:rsidRPr="002F64B7" w:rsidRDefault="00873699" w:rsidP="002F64B7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873699" w:rsidRPr="002F64B7" w:rsidRDefault="00873699" w:rsidP="002F64B7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F64B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8. Методические рекомендации преподавателям. </w:t>
      </w:r>
    </w:p>
    <w:p w:rsidR="00873699" w:rsidRPr="002F64B7" w:rsidRDefault="00873699" w:rsidP="002F64B7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64B7">
        <w:rPr>
          <w:rFonts w:ascii="Times New Roman" w:hAnsi="Times New Roman" w:cs="Times New Roman"/>
          <w:sz w:val="28"/>
          <w:szCs w:val="28"/>
          <w:lang w:eastAsia="ru-RU"/>
        </w:rPr>
        <w:t>Все разделы и  темы должны изучаться строго в определенном порядке.</w:t>
      </w:r>
    </w:p>
    <w:p w:rsidR="00873699" w:rsidRPr="002F64B7" w:rsidRDefault="00873699" w:rsidP="002F64B7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73699" w:rsidRPr="002F64B7" w:rsidRDefault="00873699" w:rsidP="002F64B7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2F64B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9. Методические рекомендации по организации самостоятельной работы студентов.  </w:t>
      </w:r>
    </w:p>
    <w:p w:rsidR="00873699" w:rsidRPr="002F64B7" w:rsidRDefault="00873699" w:rsidP="002F64B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64B7">
        <w:rPr>
          <w:rFonts w:ascii="Times New Roman" w:hAnsi="Times New Roman" w:cs="Times New Roman"/>
          <w:sz w:val="28"/>
          <w:szCs w:val="28"/>
          <w:lang w:eastAsia="ru-RU"/>
        </w:rPr>
        <w:t xml:space="preserve">Самостоятельная работа представляет собой обязательную часть основной профессиональной образовательной программы и выполняемую студентом внеаудиторных занятий в соответствии с заданиями преподавателя. Результат самостоятельной работы контролируется преподавателем. Самостоятельная работа может выполняться студентом в учебных кабинетах и мастерских, читальном зале библиотеки, компьютерных классах, а также в домашних условиях. </w:t>
      </w:r>
    </w:p>
    <w:p w:rsidR="00873699" w:rsidRPr="002F64B7" w:rsidRDefault="00873699" w:rsidP="002F64B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64B7">
        <w:rPr>
          <w:rFonts w:ascii="Times New Roman" w:hAnsi="Times New Roman" w:cs="Times New Roman"/>
          <w:sz w:val="28"/>
          <w:szCs w:val="28"/>
          <w:lang w:eastAsia="ru-RU"/>
        </w:rPr>
        <w:t>Самостоятельная работа студентов подкрепляется учебно-методическим и информационным обеспечением, включающим учебники, учебно-методические пособия, конспекты лекций, аудио и видео материалы.</w:t>
      </w:r>
    </w:p>
    <w:p w:rsidR="00873699" w:rsidRPr="002F64B7" w:rsidRDefault="00873699" w:rsidP="002F64B7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73699" w:rsidRPr="002F64B7" w:rsidRDefault="00873699" w:rsidP="002F64B7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F64B7">
        <w:rPr>
          <w:rFonts w:ascii="Times New Roman" w:hAnsi="Times New Roman" w:cs="Times New Roman"/>
          <w:sz w:val="28"/>
          <w:szCs w:val="28"/>
          <w:lang w:eastAsia="ru-RU"/>
        </w:rPr>
        <w:t>Самостоятельная работа студентов (СРС) это активная форма индивидуальной деятельности, направленная на завершение выполненного задания, формирование умений по оформлению работы, умению подготовить ее к экспонированию. Самостоятельная работа предполагает организовывать выставки своих работ.</w:t>
      </w:r>
    </w:p>
    <w:p w:rsidR="00873699" w:rsidRPr="002F64B7" w:rsidRDefault="00873699" w:rsidP="002F64B7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73699" w:rsidRPr="002F64B7" w:rsidRDefault="00873699" w:rsidP="002F64B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2F64B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Целью разрабатываемой системы самостоятельных работ по дисциплине </w:t>
      </w:r>
      <w:r w:rsidRPr="00731613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73161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Дизайн-проектирование</w:t>
      </w:r>
      <w:r w:rsidRPr="00731613">
        <w:rPr>
          <w:rFonts w:ascii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МДК </w:t>
      </w:r>
      <w:r w:rsidRPr="0021771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01.01 «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Художественное </w:t>
      </w:r>
      <w:r w:rsidRPr="0021771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проектирование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изделий декоративно-прикладного и народного искусства</w:t>
      </w:r>
      <w:r w:rsidRPr="0021771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Pr="002F64B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является выработать умение самостоятельно завершать работу  и готовить ее к экспонированию.</w:t>
      </w:r>
    </w:p>
    <w:p w:rsidR="00873699" w:rsidRPr="002F64B7" w:rsidRDefault="00873699" w:rsidP="002F64B7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73699" w:rsidRPr="002F64B7" w:rsidRDefault="00873699" w:rsidP="002F64B7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F64B7">
        <w:rPr>
          <w:rFonts w:ascii="Times New Roman" w:hAnsi="Times New Roman" w:cs="Times New Roman"/>
          <w:sz w:val="28"/>
          <w:szCs w:val="28"/>
          <w:lang w:eastAsia="ru-RU"/>
        </w:rPr>
        <w:t>Самостоятельная работа предполагает выполнение следующих работ:</w:t>
      </w:r>
    </w:p>
    <w:p w:rsidR="00873699" w:rsidRDefault="00873699" w:rsidP="00383BE0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73699" w:rsidRPr="00383BE0" w:rsidRDefault="00873699" w:rsidP="00383BE0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83BE0">
        <w:rPr>
          <w:rFonts w:ascii="Times New Roman" w:hAnsi="Times New Roman" w:cs="Times New Roman"/>
          <w:sz w:val="28"/>
          <w:szCs w:val="28"/>
          <w:lang w:eastAsia="ru-RU"/>
        </w:rPr>
        <w:t>- проанализировать работу для завершения</w:t>
      </w:r>
    </w:p>
    <w:p w:rsidR="00873699" w:rsidRPr="00383BE0" w:rsidRDefault="00873699" w:rsidP="00383BE0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83BE0">
        <w:rPr>
          <w:rFonts w:ascii="Times New Roman" w:hAnsi="Times New Roman" w:cs="Times New Roman"/>
          <w:sz w:val="28"/>
          <w:szCs w:val="28"/>
          <w:lang w:eastAsia="ru-RU"/>
        </w:rPr>
        <w:t>- подготовить работу к завершению</w:t>
      </w:r>
    </w:p>
    <w:p w:rsidR="00873699" w:rsidRPr="00383BE0" w:rsidRDefault="00873699" w:rsidP="00383BE0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83BE0">
        <w:rPr>
          <w:rFonts w:ascii="Times New Roman" w:hAnsi="Times New Roman" w:cs="Times New Roman"/>
          <w:sz w:val="28"/>
          <w:szCs w:val="28"/>
          <w:lang w:eastAsia="ru-RU"/>
        </w:rPr>
        <w:t>- подготовить паспарту для оформления работы</w:t>
      </w:r>
    </w:p>
    <w:p w:rsidR="00873699" w:rsidRPr="00383BE0" w:rsidRDefault="00873699" w:rsidP="00383BE0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83BE0">
        <w:rPr>
          <w:rFonts w:ascii="Times New Roman" w:hAnsi="Times New Roman" w:cs="Times New Roman"/>
          <w:sz w:val="28"/>
          <w:szCs w:val="28"/>
          <w:lang w:eastAsia="ru-RU"/>
        </w:rPr>
        <w:t>- выполнить основные надписи</w:t>
      </w:r>
    </w:p>
    <w:p w:rsidR="00873699" w:rsidRPr="002F64B7" w:rsidRDefault="00873699" w:rsidP="002F64B7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73699" w:rsidRPr="002F64B7" w:rsidRDefault="00873699" w:rsidP="002F64B7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F64B7">
        <w:rPr>
          <w:rFonts w:ascii="Times New Roman" w:hAnsi="Times New Roman" w:cs="Times New Roman"/>
          <w:sz w:val="28"/>
          <w:szCs w:val="28"/>
          <w:lang w:eastAsia="ru-RU"/>
        </w:rPr>
        <w:t>Основными формами контроля самостоятельной работы является качественная работа по завершению и оформлению работы к экспонированию.</w:t>
      </w:r>
    </w:p>
    <w:p w:rsidR="00873699" w:rsidRPr="002F64B7" w:rsidRDefault="00873699" w:rsidP="002F64B7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73699" w:rsidRPr="002F64B7" w:rsidRDefault="00873699" w:rsidP="002F64B7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F64B7">
        <w:rPr>
          <w:rFonts w:ascii="Times New Roman" w:hAnsi="Times New Roman" w:cs="Times New Roman"/>
          <w:sz w:val="28"/>
          <w:szCs w:val="28"/>
          <w:lang w:eastAsia="ru-RU"/>
        </w:rPr>
        <w:t>Основные требования к результатам работы:</w:t>
      </w:r>
    </w:p>
    <w:p w:rsidR="00873699" w:rsidRDefault="00873699" w:rsidP="006D585E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73699" w:rsidRPr="006D585E" w:rsidRDefault="00873699" w:rsidP="006D585E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585E">
        <w:rPr>
          <w:rFonts w:ascii="Times New Roman" w:hAnsi="Times New Roman" w:cs="Times New Roman"/>
          <w:sz w:val="28"/>
          <w:szCs w:val="28"/>
          <w:lang w:eastAsia="ru-RU"/>
        </w:rPr>
        <w:t>- работа должна быть завершена в срок и качественно</w:t>
      </w:r>
    </w:p>
    <w:p w:rsidR="00873699" w:rsidRPr="006D585E" w:rsidRDefault="00873699" w:rsidP="006D585E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585E">
        <w:rPr>
          <w:rFonts w:ascii="Times New Roman" w:hAnsi="Times New Roman" w:cs="Times New Roman"/>
          <w:sz w:val="28"/>
          <w:szCs w:val="28"/>
          <w:lang w:eastAsia="ru-RU"/>
        </w:rPr>
        <w:t>- работа должна быть очищена от посторонних загрязнений</w:t>
      </w:r>
    </w:p>
    <w:p w:rsidR="00873699" w:rsidRPr="006D585E" w:rsidRDefault="00873699" w:rsidP="006D585E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585E">
        <w:rPr>
          <w:rFonts w:ascii="Times New Roman" w:hAnsi="Times New Roman" w:cs="Times New Roman"/>
          <w:sz w:val="28"/>
          <w:szCs w:val="28"/>
          <w:lang w:eastAsia="ru-RU"/>
        </w:rPr>
        <w:t xml:space="preserve">- на работу должно быть наклеено аккуратно выполненное паспарту </w:t>
      </w:r>
    </w:p>
    <w:p w:rsidR="00873699" w:rsidRPr="006D585E" w:rsidRDefault="00873699" w:rsidP="006D585E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585E">
        <w:rPr>
          <w:rFonts w:ascii="Times New Roman" w:hAnsi="Times New Roman" w:cs="Times New Roman"/>
          <w:sz w:val="28"/>
          <w:szCs w:val="28"/>
          <w:lang w:eastAsia="ru-RU"/>
        </w:rPr>
        <w:t>- должны быть выполнены все необходимые надписи</w:t>
      </w:r>
    </w:p>
    <w:p w:rsidR="00873699" w:rsidRPr="002F64B7" w:rsidRDefault="00873699" w:rsidP="002F64B7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73699" w:rsidRPr="002F64B7" w:rsidRDefault="00873699" w:rsidP="002F64B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2F64B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В соответствии с государственными требованиями в области дисциплины </w:t>
      </w:r>
      <w:r w:rsidRPr="00731613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73161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Дизайн-проектирование</w:t>
      </w:r>
      <w:r w:rsidRPr="00731613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Pr="002F64B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студент должен:</w:t>
      </w:r>
    </w:p>
    <w:p w:rsidR="00873699" w:rsidRPr="002F64B7" w:rsidRDefault="00873699" w:rsidP="002F64B7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73699" w:rsidRPr="002F64B7" w:rsidRDefault="00873699" w:rsidP="002F64B7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F64B7">
        <w:rPr>
          <w:rFonts w:ascii="Times New Roman" w:hAnsi="Times New Roman" w:cs="Times New Roman"/>
          <w:sz w:val="28"/>
          <w:szCs w:val="28"/>
          <w:lang w:eastAsia="ru-RU"/>
        </w:rPr>
        <w:t>- знать все средства и методы для завершения работ и их экспонирования</w:t>
      </w:r>
    </w:p>
    <w:p w:rsidR="00873699" w:rsidRPr="002F64B7" w:rsidRDefault="00873699" w:rsidP="002F64B7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F64B7">
        <w:rPr>
          <w:rFonts w:ascii="Times New Roman" w:hAnsi="Times New Roman" w:cs="Times New Roman"/>
          <w:sz w:val="28"/>
          <w:szCs w:val="28"/>
          <w:lang w:eastAsia="ru-RU"/>
        </w:rPr>
        <w:t xml:space="preserve">- уметь выполнять необходимые работы для завершения и экспонирования, </w:t>
      </w:r>
    </w:p>
    <w:p w:rsidR="00873699" w:rsidRPr="002F64B7" w:rsidRDefault="00873699" w:rsidP="002F64B7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F64B7">
        <w:rPr>
          <w:rFonts w:ascii="Times New Roman" w:hAnsi="Times New Roman" w:cs="Times New Roman"/>
          <w:sz w:val="28"/>
          <w:szCs w:val="28"/>
          <w:lang w:eastAsia="ru-RU"/>
        </w:rPr>
        <w:t xml:space="preserve">- приобрести навыки для работы с различными видами завершения и оформления заданий. </w:t>
      </w:r>
    </w:p>
    <w:p w:rsidR="00873699" w:rsidRPr="002F64B7" w:rsidRDefault="00873699" w:rsidP="002F64B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873699" w:rsidRDefault="00873699" w:rsidP="002F64B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2F64B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Таблица соотношений видов самостоятельной работы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873699" w:rsidRDefault="00873699" w:rsidP="002F64B7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73699" w:rsidRPr="00795417" w:rsidRDefault="00873699" w:rsidP="002F64B7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9541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Специальность </w:t>
      </w:r>
      <w:bookmarkStart w:id="0" w:name="_GoBack"/>
      <w:bookmarkEnd w:id="0"/>
      <w:r w:rsidRPr="00795417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«</w:t>
      </w:r>
      <w:r w:rsidRPr="0079541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Декоративно-прикладное искусство и народные промыслы»</w:t>
      </w:r>
    </w:p>
    <w:p w:rsidR="00873699" w:rsidRPr="002F64B7" w:rsidRDefault="00873699" w:rsidP="002F64B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МДК </w:t>
      </w:r>
      <w:r w:rsidRPr="0021771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01.01 «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Художественное </w:t>
      </w:r>
      <w:r w:rsidRPr="0021771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проектирование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изделий декоративно-прикладного и народного искусства</w:t>
      </w:r>
      <w:r w:rsidRPr="0021771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873699" w:rsidRPr="002F64B7" w:rsidRDefault="00873699" w:rsidP="0079541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2F64B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дисциплин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а </w:t>
      </w:r>
      <w:r w:rsidRPr="00731613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73161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Дизайн-проектирование</w:t>
      </w:r>
      <w:r w:rsidRPr="00731613">
        <w:rPr>
          <w:rFonts w:ascii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73699" w:rsidRPr="009A145F" w:rsidRDefault="00873699" w:rsidP="009A145F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10029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3060"/>
        <w:gridCol w:w="2778"/>
        <w:gridCol w:w="2698"/>
        <w:gridCol w:w="953"/>
      </w:tblGrid>
      <w:tr w:rsidR="00873699" w:rsidRPr="00825FB9">
        <w:trPr>
          <w:trHeight w:val="502"/>
        </w:trPr>
        <w:tc>
          <w:tcPr>
            <w:tcW w:w="540" w:type="dxa"/>
            <w:vAlign w:val="center"/>
          </w:tcPr>
          <w:p w:rsidR="00873699" w:rsidRPr="00825FB9" w:rsidRDefault="00873699" w:rsidP="00825F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5FB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060" w:type="dxa"/>
            <w:vAlign w:val="center"/>
          </w:tcPr>
          <w:p w:rsidR="00873699" w:rsidRPr="00825FB9" w:rsidRDefault="00873699" w:rsidP="00825F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5FB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тем</w:t>
            </w:r>
          </w:p>
        </w:tc>
        <w:tc>
          <w:tcPr>
            <w:tcW w:w="2778" w:type="dxa"/>
            <w:vAlign w:val="center"/>
          </w:tcPr>
          <w:p w:rsidR="00873699" w:rsidRPr="00825FB9" w:rsidRDefault="00873699" w:rsidP="00825F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5FB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Перечень заданий</w:t>
            </w:r>
          </w:p>
        </w:tc>
        <w:tc>
          <w:tcPr>
            <w:tcW w:w="2698" w:type="dxa"/>
            <w:vAlign w:val="center"/>
          </w:tcPr>
          <w:p w:rsidR="00873699" w:rsidRPr="00825FB9" w:rsidRDefault="00873699" w:rsidP="00825F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5FB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тем</w:t>
            </w:r>
          </w:p>
        </w:tc>
        <w:tc>
          <w:tcPr>
            <w:tcW w:w="953" w:type="dxa"/>
            <w:vAlign w:val="center"/>
          </w:tcPr>
          <w:p w:rsidR="00873699" w:rsidRPr="00825FB9" w:rsidRDefault="00873699" w:rsidP="00825F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5FB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Часы</w:t>
            </w:r>
          </w:p>
        </w:tc>
      </w:tr>
      <w:tr w:rsidR="00873699" w:rsidRPr="00825FB9">
        <w:tc>
          <w:tcPr>
            <w:tcW w:w="540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</w:tcPr>
          <w:p w:rsidR="00873699" w:rsidRPr="00825FB9" w:rsidRDefault="00873699" w:rsidP="00825F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5FB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I</w:t>
            </w:r>
            <w:r w:rsidRPr="00825FB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семестр </w:t>
            </w:r>
          </w:p>
        </w:tc>
        <w:tc>
          <w:tcPr>
            <w:tcW w:w="2778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8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3" w:type="dxa"/>
            <w:vAlign w:val="center"/>
          </w:tcPr>
          <w:p w:rsidR="00873699" w:rsidRPr="00825FB9" w:rsidRDefault="00873699" w:rsidP="00825F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5FB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30</w:t>
            </w:r>
          </w:p>
        </w:tc>
      </w:tr>
      <w:tr w:rsidR="00873699" w:rsidRPr="00825FB9">
        <w:tc>
          <w:tcPr>
            <w:tcW w:w="540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60" w:type="dxa"/>
          </w:tcPr>
          <w:p w:rsidR="00873699" w:rsidRPr="00825FB9" w:rsidRDefault="00873699" w:rsidP="00825FB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Композиционный центр.</w:t>
            </w:r>
          </w:p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Понятие равновесия.</w:t>
            </w:r>
          </w:p>
        </w:tc>
        <w:tc>
          <w:tcPr>
            <w:tcW w:w="2778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Самостоятельное завершение работы.  Выполнение паспарту.   Подготовка работы к экспонированию. </w:t>
            </w:r>
          </w:p>
        </w:tc>
        <w:tc>
          <w:tcPr>
            <w:tcW w:w="2698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Анализ композиции и выбор способа ее оформления. </w:t>
            </w:r>
          </w:p>
        </w:tc>
        <w:tc>
          <w:tcPr>
            <w:tcW w:w="953" w:type="dxa"/>
          </w:tcPr>
          <w:p w:rsidR="00873699" w:rsidRPr="00825FB9" w:rsidRDefault="00873699" w:rsidP="00825F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873699" w:rsidRPr="00825FB9">
        <w:trPr>
          <w:trHeight w:val="1140"/>
        </w:trPr>
        <w:tc>
          <w:tcPr>
            <w:tcW w:w="540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60" w:type="dxa"/>
          </w:tcPr>
          <w:p w:rsidR="00873699" w:rsidRPr="00825FB9" w:rsidRDefault="00873699" w:rsidP="00825FB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6"/>
                <w:sz w:val="20"/>
                <w:szCs w:val="20"/>
                <w:lang w:eastAsia="ru-RU"/>
              </w:rPr>
            </w:pPr>
            <w:r w:rsidRPr="00825FB9">
              <w:rPr>
                <w:rFonts w:ascii="Times New Roman" w:hAnsi="Times New Roman" w:cs="Times New Roman"/>
                <w:color w:val="000000"/>
                <w:spacing w:val="-6"/>
                <w:sz w:val="20"/>
                <w:szCs w:val="20"/>
                <w:lang w:eastAsia="ru-RU"/>
              </w:rPr>
              <w:t>Композиционные средства выразительности</w:t>
            </w:r>
          </w:p>
        </w:tc>
        <w:tc>
          <w:tcPr>
            <w:tcW w:w="2778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Самостоятельное завершение работы.  Выполнение паспарту.   Подготовка завершенных работ к экспонированию. </w:t>
            </w:r>
          </w:p>
        </w:tc>
        <w:tc>
          <w:tcPr>
            <w:tcW w:w="2698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Анализ композиций и выбор способа ее оформления. </w:t>
            </w:r>
          </w:p>
        </w:tc>
        <w:tc>
          <w:tcPr>
            <w:tcW w:w="953" w:type="dxa"/>
          </w:tcPr>
          <w:p w:rsidR="00873699" w:rsidRPr="00825FB9" w:rsidRDefault="00873699" w:rsidP="00825F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873699" w:rsidRPr="00825FB9">
        <w:tc>
          <w:tcPr>
            <w:tcW w:w="540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60" w:type="dxa"/>
          </w:tcPr>
          <w:p w:rsidR="00873699" w:rsidRPr="00825FB9" w:rsidRDefault="00873699" w:rsidP="00825FB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Принцип деления плоскости.</w:t>
            </w:r>
          </w:p>
        </w:tc>
        <w:tc>
          <w:tcPr>
            <w:tcW w:w="2778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Самостоятельное завершение работы.  Выполнение паспарту.   Подготовка завершенных работ к экспонированию. </w:t>
            </w:r>
          </w:p>
        </w:tc>
        <w:tc>
          <w:tcPr>
            <w:tcW w:w="2698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Анализ композиций и выбор способа ее оформления. </w:t>
            </w:r>
          </w:p>
        </w:tc>
        <w:tc>
          <w:tcPr>
            <w:tcW w:w="953" w:type="dxa"/>
          </w:tcPr>
          <w:p w:rsidR="00873699" w:rsidRPr="00825FB9" w:rsidRDefault="00873699" w:rsidP="00825F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873699" w:rsidRPr="00825FB9">
        <w:tc>
          <w:tcPr>
            <w:tcW w:w="540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60" w:type="dxa"/>
          </w:tcPr>
          <w:p w:rsidR="00873699" w:rsidRPr="00825FB9" w:rsidRDefault="00873699" w:rsidP="00825FB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Принципы построения  композиции.</w:t>
            </w:r>
          </w:p>
        </w:tc>
        <w:tc>
          <w:tcPr>
            <w:tcW w:w="2778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Самостоятельное завершение работы.  Выполнение паспарту.   Подготовка завершенных работ к экспонированию. </w:t>
            </w:r>
          </w:p>
        </w:tc>
        <w:tc>
          <w:tcPr>
            <w:tcW w:w="2698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Анализ композиций и выбор способа ее оформления. </w:t>
            </w:r>
          </w:p>
        </w:tc>
        <w:tc>
          <w:tcPr>
            <w:tcW w:w="953" w:type="dxa"/>
          </w:tcPr>
          <w:p w:rsidR="00873699" w:rsidRPr="00825FB9" w:rsidRDefault="00873699" w:rsidP="00825F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873699" w:rsidRPr="00825FB9">
        <w:tc>
          <w:tcPr>
            <w:tcW w:w="540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060" w:type="dxa"/>
          </w:tcPr>
          <w:p w:rsidR="00873699" w:rsidRPr="00825FB9" w:rsidRDefault="00873699" w:rsidP="00825FB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Контраст. Типы контрастов.</w:t>
            </w:r>
          </w:p>
        </w:tc>
        <w:tc>
          <w:tcPr>
            <w:tcW w:w="2778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Самостоятельное завершение работы.  Выполнение паспарту.   Подготовка завершенных работ к экспонированию. </w:t>
            </w:r>
          </w:p>
        </w:tc>
        <w:tc>
          <w:tcPr>
            <w:tcW w:w="2698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Анализ композиций и выбор способа ее оформления. </w:t>
            </w:r>
          </w:p>
        </w:tc>
        <w:tc>
          <w:tcPr>
            <w:tcW w:w="953" w:type="dxa"/>
          </w:tcPr>
          <w:p w:rsidR="00873699" w:rsidRPr="00825FB9" w:rsidRDefault="00873699" w:rsidP="00825F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873699" w:rsidRPr="00825FB9">
        <w:tc>
          <w:tcPr>
            <w:tcW w:w="540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</w:tcPr>
          <w:p w:rsidR="00873699" w:rsidRPr="00825FB9" w:rsidRDefault="00873699" w:rsidP="00825F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5FB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II</w:t>
            </w:r>
            <w:r w:rsidRPr="00825FB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семестр</w:t>
            </w:r>
          </w:p>
        </w:tc>
        <w:tc>
          <w:tcPr>
            <w:tcW w:w="2778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8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3" w:type="dxa"/>
          </w:tcPr>
          <w:p w:rsidR="00873699" w:rsidRPr="00825FB9" w:rsidRDefault="00873699" w:rsidP="00825F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5FB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40</w:t>
            </w:r>
          </w:p>
        </w:tc>
      </w:tr>
      <w:tr w:rsidR="00873699" w:rsidRPr="00825FB9">
        <w:trPr>
          <w:trHeight w:val="433"/>
        </w:trPr>
        <w:tc>
          <w:tcPr>
            <w:tcW w:w="540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60" w:type="dxa"/>
          </w:tcPr>
          <w:p w:rsidR="00873699" w:rsidRPr="00825FB9" w:rsidRDefault="00873699" w:rsidP="00825FB9">
            <w:pPr>
              <w:shd w:val="clear" w:color="auto" w:fill="FFFFFF"/>
              <w:spacing w:after="0" w:line="321" w:lineRule="exact"/>
              <w:ind w:right="43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Цвет. Ахроматические и хроматические цвета.</w:t>
            </w:r>
          </w:p>
        </w:tc>
        <w:tc>
          <w:tcPr>
            <w:tcW w:w="2778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Самостоятельное завершение работы.  Выполнение паспарту.   Подготовка завершенных работ к экспонированию. </w:t>
            </w:r>
          </w:p>
        </w:tc>
        <w:tc>
          <w:tcPr>
            <w:tcW w:w="2698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Анализ композиции и выбор способа ее оформления. </w:t>
            </w:r>
          </w:p>
        </w:tc>
        <w:tc>
          <w:tcPr>
            <w:tcW w:w="953" w:type="dxa"/>
          </w:tcPr>
          <w:p w:rsidR="00873699" w:rsidRPr="00825FB9" w:rsidRDefault="00873699" w:rsidP="00825F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873699" w:rsidRPr="00825FB9">
        <w:trPr>
          <w:trHeight w:val="673"/>
        </w:trPr>
        <w:tc>
          <w:tcPr>
            <w:tcW w:w="540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60" w:type="dxa"/>
          </w:tcPr>
          <w:p w:rsidR="00873699" w:rsidRPr="00825FB9" w:rsidRDefault="00873699" w:rsidP="00825FB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Основные  характеристики цвета. </w:t>
            </w:r>
          </w:p>
          <w:p w:rsidR="00873699" w:rsidRPr="00825FB9" w:rsidRDefault="00873699" w:rsidP="00825FB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Цветовой круг.</w:t>
            </w:r>
          </w:p>
        </w:tc>
        <w:tc>
          <w:tcPr>
            <w:tcW w:w="2778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Самостоятельное завершение </w:t>
            </w:r>
            <w:r w:rsidRPr="00825FB9">
              <w:rPr>
                <w:rFonts w:ascii="Times New Roman" w:hAnsi="Times New Roman" w:cs="Times New Roman"/>
                <w:color w:val="000000"/>
                <w:spacing w:val="5"/>
                <w:sz w:val="20"/>
                <w:szCs w:val="20"/>
                <w:lang w:eastAsia="ru-RU"/>
              </w:rPr>
              <w:t xml:space="preserve"> ахроматической таблицы черно-серых тонов. </w:t>
            </w:r>
          </w:p>
        </w:tc>
        <w:tc>
          <w:tcPr>
            <w:tcW w:w="2698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Анализ выполненной работы и выбор способа ее оформления.</w:t>
            </w:r>
          </w:p>
        </w:tc>
        <w:tc>
          <w:tcPr>
            <w:tcW w:w="953" w:type="dxa"/>
          </w:tcPr>
          <w:p w:rsidR="00873699" w:rsidRPr="00825FB9" w:rsidRDefault="00873699" w:rsidP="00825F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873699" w:rsidRPr="00825FB9">
        <w:tc>
          <w:tcPr>
            <w:tcW w:w="540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60" w:type="dxa"/>
          </w:tcPr>
          <w:p w:rsidR="00873699" w:rsidRPr="00825FB9" w:rsidRDefault="00873699" w:rsidP="00825FB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Комбинаторика цвета.</w:t>
            </w:r>
          </w:p>
          <w:p w:rsidR="00873699" w:rsidRPr="00825FB9" w:rsidRDefault="00873699" w:rsidP="00825FB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78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Самостоятельное завершение </w:t>
            </w:r>
            <w:r w:rsidRPr="00825FB9">
              <w:rPr>
                <w:rFonts w:ascii="Times New Roman" w:hAnsi="Times New Roman" w:cs="Times New Roman"/>
                <w:color w:val="000000"/>
                <w:spacing w:val="5"/>
                <w:sz w:val="20"/>
                <w:szCs w:val="20"/>
                <w:lang w:eastAsia="ru-RU"/>
              </w:rPr>
              <w:t xml:space="preserve"> выполнения</w:t>
            </w:r>
            <w:r w:rsidRPr="00825FB9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 цветового круга диаметром 20см из 12 цветов.</w:t>
            </w:r>
            <w:r w:rsidRPr="00825F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Выполнение паспарту. Подготовка завершенных работ к экспонированию.   </w:t>
            </w:r>
          </w:p>
        </w:tc>
        <w:tc>
          <w:tcPr>
            <w:tcW w:w="2698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Анализ выполненной работы и выбор способа оформления.</w:t>
            </w:r>
          </w:p>
        </w:tc>
        <w:tc>
          <w:tcPr>
            <w:tcW w:w="953" w:type="dxa"/>
          </w:tcPr>
          <w:p w:rsidR="00873699" w:rsidRPr="00825FB9" w:rsidRDefault="00873699" w:rsidP="00825F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873699" w:rsidRPr="00825FB9">
        <w:trPr>
          <w:trHeight w:val="707"/>
        </w:trPr>
        <w:tc>
          <w:tcPr>
            <w:tcW w:w="540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60" w:type="dxa"/>
          </w:tcPr>
          <w:p w:rsidR="00873699" w:rsidRPr="00825FB9" w:rsidRDefault="00873699" w:rsidP="00825FB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Цветовой акцент. </w:t>
            </w:r>
          </w:p>
          <w:p w:rsidR="00873699" w:rsidRPr="00825FB9" w:rsidRDefault="00873699" w:rsidP="00825FB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Нюанс.</w:t>
            </w:r>
          </w:p>
        </w:tc>
        <w:tc>
          <w:tcPr>
            <w:tcW w:w="2778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Самостоятельное завершение работы над композициями. Выполнение паспарту.   Подготовка завершенных работ к экспонированию.</w:t>
            </w:r>
          </w:p>
        </w:tc>
        <w:tc>
          <w:tcPr>
            <w:tcW w:w="2698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Анализ выполненной работы и выбор способа ее оформления.</w:t>
            </w:r>
          </w:p>
        </w:tc>
        <w:tc>
          <w:tcPr>
            <w:tcW w:w="953" w:type="dxa"/>
          </w:tcPr>
          <w:p w:rsidR="00873699" w:rsidRPr="00825FB9" w:rsidRDefault="00873699" w:rsidP="00825F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873699" w:rsidRPr="00825FB9">
        <w:trPr>
          <w:trHeight w:val="266"/>
        </w:trPr>
        <w:tc>
          <w:tcPr>
            <w:tcW w:w="540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</w:tcPr>
          <w:p w:rsidR="00873699" w:rsidRPr="00825FB9" w:rsidRDefault="00873699" w:rsidP="00825F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5FB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III</w:t>
            </w:r>
            <w:r w:rsidRPr="00825FB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семестр </w:t>
            </w:r>
          </w:p>
        </w:tc>
        <w:tc>
          <w:tcPr>
            <w:tcW w:w="2778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8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3" w:type="dxa"/>
            <w:vAlign w:val="center"/>
          </w:tcPr>
          <w:p w:rsidR="00873699" w:rsidRPr="00825FB9" w:rsidRDefault="00873699" w:rsidP="00825F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5FB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30</w:t>
            </w:r>
          </w:p>
        </w:tc>
      </w:tr>
      <w:tr w:rsidR="00873699" w:rsidRPr="00825FB9">
        <w:trPr>
          <w:trHeight w:val="2498"/>
        </w:trPr>
        <w:tc>
          <w:tcPr>
            <w:tcW w:w="540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60" w:type="dxa"/>
          </w:tcPr>
          <w:p w:rsidR="00873699" w:rsidRPr="00825FB9" w:rsidRDefault="00873699" w:rsidP="00825FB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5FB9">
              <w:rPr>
                <w:rFonts w:ascii="Times New Roman" w:hAnsi="Times New Roman" w:cs="Times New Roman"/>
                <w:color w:val="000000"/>
                <w:spacing w:val="5"/>
                <w:sz w:val="20"/>
                <w:szCs w:val="20"/>
                <w:lang w:eastAsia="ru-RU"/>
              </w:rPr>
              <w:t>Стилизация цветов и листьев, деревьев, животных и птиц, человеческой фигуры, архитектурных форм.</w:t>
            </w:r>
          </w:p>
        </w:tc>
        <w:tc>
          <w:tcPr>
            <w:tcW w:w="2778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5"/>
                <w:sz w:val="20"/>
                <w:szCs w:val="20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Самостоятельное завершение работы над листами натуральных зарисовок с последующей стилизацией </w:t>
            </w:r>
            <w:r w:rsidRPr="00825FB9">
              <w:rPr>
                <w:rFonts w:ascii="Times New Roman" w:hAnsi="Times New Roman" w:cs="Times New Roman"/>
                <w:color w:val="000000"/>
                <w:spacing w:val="5"/>
                <w:sz w:val="20"/>
                <w:szCs w:val="20"/>
                <w:lang w:eastAsia="ru-RU"/>
              </w:rPr>
              <w:t xml:space="preserve">цветов и листьев, деревьев, животных и птиц, человеческой фигуры, архитектурных форм. </w:t>
            </w:r>
          </w:p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Выполнение паспарту.   Подготовка завершенных работ к экспонированию.</w:t>
            </w:r>
          </w:p>
        </w:tc>
        <w:tc>
          <w:tcPr>
            <w:tcW w:w="2698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5"/>
                <w:sz w:val="20"/>
                <w:szCs w:val="20"/>
                <w:lang w:eastAsia="ru-RU"/>
              </w:rPr>
            </w:pPr>
            <w:r w:rsidRPr="00825FB9">
              <w:rPr>
                <w:rFonts w:ascii="Times New Roman" w:hAnsi="Times New Roman" w:cs="Times New Roman"/>
                <w:color w:val="000000"/>
                <w:spacing w:val="5"/>
                <w:sz w:val="20"/>
                <w:szCs w:val="20"/>
                <w:lang w:eastAsia="ru-RU"/>
              </w:rPr>
              <w:t>Анализ натурных зарисовок растительного и животного мира, человека, архитектуры для выбора способа их оформления.</w:t>
            </w:r>
          </w:p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5FB9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  <w:lang w:eastAsia="ru-RU"/>
              </w:rPr>
              <w:t>Стилизация, декоративная   переработка материала.</w:t>
            </w:r>
          </w:p>
        </w:tc>
        <w:tc>
          <w:tcPr>
            <w:tcW w:w="953" w:type="dxa"/>
            <w:vAlign w:val="center"/>
          </w:tcPr>
          <w:p w:rsidR="00873699" w:rsidRPr="00825FB9" w:rsidRDefault="00873699" w:rsidP="00825F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873699" w:rsidRPr="00825FB9">
        <w:trPr>
          <w:trHeight w:val="313"/>
        </w:trPr>
        <w:tc>
          <w:tcPr>
            <w:tcW w:w="540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</w:tcPr>
          <w:p w:rsidR="00873699" w:rsidRPr="00825FB9" w:rsidRDefault="00873699" w:rsidP="00825F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5FB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IV</w:t>
            </w:r>
            <w:r w:rsidRPr="00825FB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семестр </w:t>
            </w:r>
          </w:p>
        </w:tc>
        <w:tc>
          <w:tcPr>
            <w:tcW w:w="2778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8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3" w:type="dxa"/>
            <w:vAlign w:val="center"/>
          </w:tcPr>
          <w:p w:rsidR="00873699" w:rsidRPr="00825FB9" w:rsidRDefault="00873699" w:rsidP="00825F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5FB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40</w:t>
            </w:r>
          </w:p>
        </w:tc>
      </w:tr>
      <w:tr w:rsidR="00873699" w:rsidRPr="00825FB9">
        <w:tc>
          <w:tcPr>
            <w:tcW w:w="540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60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Идея композиции. Последовательность раскрытия темы.</w:t>
            </w:r>
          </w:p>
        </w:tc>
        <w:tc>
          <w:tcPr>
            <w:tcW w:w="2778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Самостоятельное завершение работы над композицией. Выполнение паспарту.   Подготовка завершенной работы к экспонированию</w:t>
            </w:r>
          </w:p>
        </w:tc>
        <w:tc>
          <w:tcPr>
            <w:tcW w:w="2698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Анализ выполненной работы и выбор способа ее оформления.</w:t>
            </w:r>
          </w:p>
        </w:tc>
        <w:tc>
          <w:tcPr>
            <w:tcW w:w="953" w:type="dxa"/>
            <w:vAlign w:val="center"/>
          </w:tcPr>
          <w:p w:rsidR="00873699" w:rsidRPr="00825FB9" w:rsidRDefault="00873699" w:rsidP="00825F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873699" w:rsidRPr="00825FB9">
        <w:tc>
          <w:tcPr>
            <w:tcW w:w="540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60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Выявление образа в композиции.</w:t>
            </w:r>
          </w:p>
        </w:tc>
        <w:tc>
          <w:tcPr>
            <w:tcW w:w="2778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Самостоятельное завершение работы над композицией. Выполнение паспарту.   Подготовка завершенной работы к экспонированию</w:t>
            </w:r>
          </w:p>
        </w:tc>
        <w:tc>
          <w:tcPr>
            <w:tcW w:w="2698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Анализ выполненной работы и выбор способа ее оформления.</w:t>
            </w:r>
          </w:p>
        </w:tc>
        <w:tc>
          <w:tcPr>
            <w:tcW w:w="953" w:type="dxa"/>
            <w:vAlign w:val="center"/>
          </w:tcPr>
          <w:p w:rsidR="00873699" w:rsidRPr="00825FB9" w:rsidRDefault="00873699" w:rsidP="00825F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873699" w:rsidRPr="00825FB9">
        <w:tc>
          <w:tcPr>
            <w:tcW w:w="540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60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Композиционные средства выразительности. Штриховка.</w:t>
            </w:r>
          </w:p>
        </w:tc>
        <w:tc>
          <w:tcPr>
            <w:tcW w:w="2778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Самостоятельное завершение работы над композицией. Выполнение паспарту.   Подготовка завершенной работы к экспонированию</w:t>
            </w:r>
          </w:p>
        </w:tc>
        <w:tc>
          <w:tcPr>
            <w:tcW w:w="2698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Анализ выполненной работы и выбор способа ее оформления.</w:t>
            </w:r>
          </w:p>
        </w:tc>
        <w:tc>
          <w:tcPr>
            <w:tcW w:w="953" w:type="dxa"/>
            <w:vAlign w:val="center"/>
          </w:tcPr>
          <w:p w:rsidR="00873699" w:rsidRPr="00825FB9" w:rsidRDefault="00873699" w:rsidP="00825F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873699" w:rsidRPr="00825FB9">
        <w:tc>
          <w:tcPr>
            <w:tcW w:w="540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60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Статика. Динамика.</w:t>
            </w:r>
          </w:p>
        </w:tc>
        <w:tc>
          <w:tcPr>
            <w:tcW w:w="2778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Самостоятельное завершение работы над композицией. Выполнение паспарту.   Подготовка завершенной работы к экспонированию</w:t>
            </w:r>
          </w:p>
        </w:tc>
        <w:tc>
          <w:tcPr>
            <w:tcW w:w="2698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Анализ выполненной работы и выбор способа ее оформления.</w:t>
            </w:r>
          </w:p>
        </w:tc>
        <w:tc>
          <w:tcPr>
            <w:tcW w:w="953" w:type="dxa"/>
            <w:vAlign w:val="center"/>
          </w:tcPr>
          <w:p w:rsidR="00873699" w:rsidRPr="00825FB9" w:rsidRDefault="00873699" w:rsidP="00825F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873699" w:rsidRPr="00825FB9">
        <w:trPr>
          <w:trHeight w:val="1102"/>
        </w:trPr>
        <w:tc>
          <w:tcPr>
            <w:tcW w:w="540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060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Симметрия. Асимметрия.</w:t>
            </w:r>
          </w:p>
        </w:tc>
        <w:tc>
          <w:tcPr>
            <w:tcW w:w="2778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Самостоятельное завершение работы над композициями. Выполнение паспарту.   Подготовка завершенных работ к экспонированию</w:t>
            </w:r>
          </w:p>
        </w:tc>
        <w:tc>
          <w:tcPr>
            <w:tcW w:w="2698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Анализ выполненной работы и выбор способа ее оформления.</w:t>
            </w:r>
          </w:p>
        </w:tc>
        <w:tc>
          <w:tcPr>
            <w:tcW w:w="953" w:type="dxa"/>
            <w:vAlign w:val="center"/>
          </w:tcPr>
          <w:p w:rsidR="00873699" w:rsidRPr="00825FB9" w:rsidRDefault="00873699" w:rsidP="00825F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873699" w:rsidRPr="00825FB9">
        <w:trPr>
          <w:trHeight w:val="149"/>
        </w:trPr>
        <w:tc>
          <w:tcPr>
            <w:tcW w:w="540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</w:tcPr>
          <w:p w:rsidR="00873699" w:rsidRPr="00825FB9" w:rsidRDefault="00873699" w:rsidP="00825F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5FB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V</w:t>
            </w:r>
            <w:r w:rsidRPr="00825FB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семестр </w:t>
            </w:r>
          </w:p>
        </w:tc>
        <w:tc>
          <w:tcPr>
            <w:tcW w:w="2778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8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3" w:type="dxa"/>
            <w:vAlign w:val="center"/>
          </w:tcPr>
          <w:p w:rsidR="00873699" w:rsidRPr="00825FB9" w:rsidRDefault="00873699" w:rsidP="00825F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5FB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40</w:t>
            </w:r>
          </w:p>
        </w:tc>
      </w:tr>
      <w:tr w:rsidR="00873699" w:rsidRPr="00825FB9">
        <w:tc>
          <w:tcPr>
            <w:tcW w:w="540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60" w:type="dxa"/>
          </w:tcPr>
          <w:p w:rsidR="00873699" w:rsidRPr="00825FB9" w:rsidRDefault="00873699" w:rsidP="00825FB9">
            <w:pPr>
              <w:shd w:val="clear" w:color="auto" w:fill="FFFFFF"/>
              <w:spacing w:after="0" w:line="325" w:lineRule="exact"/>
              <w:ind w:right="148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Ассоциативная композиция.</w:t>
            </w:r>
          </w:p>
        </w:tc>
        <w:tc>
          <w:tcPr>
            <w:tcW w:w="2778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Самостоятельное завершение работы над композицией. Выполнение паспарту.   Подготовка завершенной работы к экспонированию</w:t>
            </w:r>
          </w:p>
        </w:tc>
        <w:tc>
          <w:tcPr>
            <w:tcW w:w="2698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Анализ выполненной работы и выбор способа ее оформления.</w:t>
            </w:r>
          </w:p>
        </w:tc>
        <w:tc>
          <w:tcPr>
            <w:tcW w:w="953" w:type="dxa"/>
          </w:tcPr>
          <w:p w:rsidR="00873699" w:rsidRPr="00825FB9" w:rsidRDefault="00873699" w:rsidP="00825F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873699" w:rsidRPr="00825FB9">
        <w:tc>
          <w:tcPr>
            <w:tcW w:w="540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60" w:type="dxa"/>
          </w:tcPr>
          <w:p w:rsidR="00873699" w:rsidRPr="00825FB9" w:rsidRDefault="00873699" w:rsidP="00825FB9">
            <w:pPr>
              <w:shd w:val="clear" w:color="auto" w:fill="FFFFFF"/>
              <w:spacing w:after="0" w:line="321" w:lineRule="exact"/>
              <w:ind w:right="32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Соотношение масштабов эскиза и готового изделия.</w:t>
            </w:r>
          </w:p>
        </w:tc>
        <w:tc>
          <w:tcPr>
            <w:tcW w:w="2778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Самостоятельное завершение работы над композицией. Выполнение паспарту.   Подготовка завершенной работы к экспонированию</w:t>
            </w:r>
          </w:p>
        </w:tc>
        <w:tc>
          <w:tcPr>
            <w:tcW w:w="2698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Анализ выполненной работы и выбор способа ее оформления.</w:t>
            </w:r>
          </w:p>
        </w:tc>
        <w:tc>
          <w:tcPr>
            <w:tcW w:w="953" w:type="dxa"/>
          </w:tcPr>
          <w:p w:rsidR="00873699" w:rsidRPr="00825FB9" w:rsidRDefault="00873699" w:rsidP="00825F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873699" w:rsidRPr="00825FB9">
        <w:tc>
          <w:tcPr>
            <w:tcW w:w="540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60" w:type="dxa"/>
          </w:tcPr>
          <w:p w:rsidR="00873699" w:rsidRPr="00825FB9" w:rsidRDefault="00873699" w:rsidP="00825FB9">
            <w:pPr>
              <w:shd w:val="clear" w:color="auto" w:fill="FFFFFF"/>
              <w:spacing w:after="0" w:line="317" w:lineRule="exact"/>
              <w:ind w:right="29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5FB9">
              <w:rPr>
                <w:rFonts w:ascii="Times New Roman" w:hAnsi="Times New Roman" w:cs="Times New Roman"/>
                <w:color w:val="000000"/>
                <w:spacing w:val="5"/>
                <w:sz w:val="20"/>
                <w:szCs w:val="20"/>
                <w:lang w:eastAsia="ru-RU"/>
              </w:rPr>
              <w:t>Декоративность. Колорит.</w:t>
            </w:r>
          </w:p>
        </w:tc>
        <w:tc>
          <w:tcPr>
            <w:tcW w:w="2778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Самостоятельное завершение работы над композицией. Выполнение паспарту.   Подготовка завершенной работы к экспонированию</w:t>
            </w:r>
          </w:p>
        </w:tc>
        <w:tc>
          <w:tcPr>
            <w:tcW w:w="2698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Анализ выполненной работы и выбор способа ее оформления.</w:t>
            </w:r>
          </w:p>
        </w:tc>
        <w:tc>
          <w:tcPr>
            <w:tcW w:w="953" w:type="dxa"/>
          </w:tcPr>
          <w:p w:rsidR="00873699" w:rsidRPr="00825FB9" w:rsidRDefault="00873699" w:rsidP="00825F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873699" w:rsidRPr="00825FB9">
        <w:trPr>
          <w:trHeight w:val="1097"/>
        </w:trPr>
        <w:tc>
          <w:tcPr>
            <w:tcW w:w="540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60" w:type="dxa"/>
          </w:tcPr>
          <w:p w:rsidR="00873699" w:rsidRPr="00825FB9" w:rsidRDefault="00873699" w:rsidP="00825FB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Связь композиционных элементов с фоном.</w:t>
            </w:r>
          </w:p>
        </w:tc>
        <w:tc>
          <w:tcPr>
            <w:tcW w:w="2778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Самостоятельное завершение работы над композицией. Выполнение паспарту.   Подготовка завершенной работы к экспонированию</w:t>
            </w:r>
          </w:p>
        </w:tc>
        <w:tc>
          <w:tcPr>
            <w:tcW w:w="2698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Анализ выполненной работы и выбор способа ее оформления.</w:t>
            </w:r>
          </w:p>
        </w:tc>
        <w:tc>
          <w:tcPr>
            <w:tcW w:w="953" w:type="dxa"/>
          </w:tcPr>
          <w:p w:rsidR="00873699" w:rsidRPr="00825FB9" w:rsidRDefault="00873699" w:rsidP="00825F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873699" w:rsidRPr="00825FB9">
        <w:trPr>
          <w:trHeight w:val="298"/>
        </w:trPr>
        <w:tc>
          <w:tcPr>
            <w:tcW w:w="540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</w:tcPr>
          <w:p w:rsidR="00873699" w:rsidRPr="00825FB9" w:rsidRDefault="00873699" w:rsidP="00825F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5FB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VI</w:t>
            </w:r>
            <w:r w:rsidRPr="00825FB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семестр </w:t>
            </w:r>
          </w:p>
        </w:tc>
        <w:tc>
          <w:tcPr>
            <w:tcW w:w="2778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8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3" w:type="dxa"/>
            <w:vAlign w:val="center"/>
          </w:tcPr>
          <w:p w:rsidR="00873699" w:rsidRPr="00825FB9" w:rsidRDefault="00873699" w:rsidP="00825F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5FB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30</w:t>
            </w:r>
          </w:p>
        </w:tc>
      </w:tr>
      <w:tr w:rsidR="00873699" w:rsidRPr="00825FB9">
        <w:tc>
          <w:tcPr>
            <w:tcW w:w="540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60" w:type="dxa"/>
          </w:tcPr>
          <w:p w:rsidR="00873699" w:rsidRPr="00825FB9" w:rsidRDefault="00873699" w:rsidP="00825FB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5FB9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Взаимосвязь композиционного решения с материалом и фактурой.</w:t>
            </w:r>
          </w:p>
        </w:tc>
        <w:tc>
          <w:tcPr>
            <w:tcW w:w="2778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Самостоятельное завершение работы над композицией. Выполнение паспарту.   Подготовка завершенной работы к экспонированию</w:t>
            </w:r>
          </w:p>
        </w:tc>
        <w:tc>
          <w:tcPr>
            <w:tcW w:w="2698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Анализ выполненной работы и выбор способа ее оформления.</w:t>
            </w:r>
          </w:p>
        </w:tc>
        <w:tc>
          <w:tcPr>
            <w:tcW w:w="953" w:type="dxa"/>
            <w:vAlign w:val="center"/>
          </w:tcPr>
          <w:p w:rsidR="00873699" w:rsidRPr="00825FB9" w:rsidRDefault="00873699" w:rsidP="00825F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873699" w:rsidRPr="00825FB9">
        <w:trPr>
          <w:trHeight w:val="1166"/>
        </w:trPr>
        <w:tc>
          <w:tcPr>
            <w:tcW w:w="540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60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Композиция на тему  «Время»</w:t>
            </w:r>
          </w:p>
        </w:tc>
        <w:tc>
          <w:tcPr>
            <w:tcW w:w="2778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Самостоятельное завершение работы над композициями. Выполнение паспарту.   Подготовка завершенных работ к экспонированию</w:t>
            </w:r>
          </w:p>
        </w:tc>
        <w:tc>
          <w:tcPr>
            <w:tcW w:w="2698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Анализ выполненной работы и выбор способа ее оформления.</w:t>
            </w:r>
          </w:p>
        </w:tc>
        <w:tc>
          <w:tcPr>
            <w:tcW w:w="953" w:type="dxa"/>
            <w:vAlign w:val="center"/>
          </w:tcPr>
          <w:p w:rsidR="00873699" w:rsidRPr="00825FB9" w:rsidRDefault="00873699" w:rsidP="00825F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873699" w:rsidRPr="00825FB9">
        <w:tc>
          <w:tcPr>
            <w:tcW w:w="540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60" w:type="dxa"/>
          </w:tcPr>
          <w:p w:rsidR="00873699" w:rsidRPr="00825FB9" w:rsidRDefault="00873699" w:rsidP="00825FB9">
            <w:pPr>
              <w:shd w:val="clear" w:color="auto" w:fill="FFFFFF"/>
              <w:tabs>
                <w:tab w:val="left" w:pos="391"/>
              </w:tabs>
              <w:spacing w:after="0" w:line="272" w:lineRule="exact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Композиция на тему  «Сказка»</w:t>
            </w:r>
          </w:p>
        </w:tc>
        <w:tc>
          <w:tcPr>
            <w:tcW w:w="2778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Самостоятельное завершение работы над композицией. Выполнение паспарту.   Подготовка завершенной работы к экспонированию</w:t>
            </w:r>
          </w:p>
        </w:tc>
        <w:tc>
          <w:tcPr>
            <w:tcW w:w="2698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Анализ выполненной работы и выбор способа ее оформления.</w:t>
            </w:r>
          </w:p>
        </w:tc>
        <w:tc>
          <w:tcPr>
            <w:tcW w:w="953" w:type="dxa"/>
            <w:vAlign w:val="center"/>
          </w:tcPr>
          <w:p w:rsidR="00873699" w:rsidRPr="00825FB9" w:rsidRDefault="00873699" w:rsidP="00825F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873699" w:rsidRPr="00825FB9">
        <w:tc>
          <w:tcPr>
            <w:tcW w:w="540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60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Композиция на тему  «День и ночь»</w:t>
            </w:r>
          </w:p>
        </w:tc>
        <w:tc>
          <w:tcPr>
            <w:tcW w:w="2778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Самостоятельное завершение работы над композицией. Выполнение паспарту.   Подготовка завершенной работы к экспонированию</w:t>
            </w:r>
          </w:p>
        </w:tc>
        <w:tc>
          <w:tcPr>
            <w:tcW w:w="2698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Анализ выполненной работы и выбор способа ее оформления.</w:t>
            </w:r>
          </w:p>
        </w:tc>
        <w:tc>
          <w:tcPr>
            <w:tcW w:w="953" w:type="dxa"/>
            <w:vAlign w:val="center"/>
          </w:tcPr>
          <w:p w:rsidR="00873699" w:rsidRPr="00825FB9" w:rsidRDefault="00873699" w:rsidP="00825F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873699" w:rsidRPr="00825FB9">
        <w:tc>
          <w:tcPr>
            <w:tcW w:w="540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060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Композиция на тему «Музыкальный образ»</w:t>
            </w:r>
          </w:p>
        </w:tc>
        <w:tc>
          <w:tcPr>
            <w:tcW w:w="2778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Самостоятельное завершение работы над композицией. Выполнение паспарту.   Подготовка завершенной работы к экспонированию</w:t>
            </w:r>
          </w:p>
        </w:tc>
        <w:tc>
          <w:tcPr>
            <w:tcW w:w="2698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Анализ выполненной работы и выбор способа ее оформления.</w:t>
            </w:r>
          </w:p>
        </w:tc>
        <w:tc>
          <w:tcPr>
            <w:tcW w:w="953" w:type="dxa"/>
            <w:vAlign w:val="center"/>
          </w:tcPr>
          <w:p w:rsidR="00873699" w:rsidRPr="00825FB9" w:rsidRDefault="00873699" w:rsidP="00825F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873699" w:rsidRPr="00825FB9">
        <w:trPr>
          <w:trHeight w:val="269"/>
        </w:trPr>
        <w:tc>
          <w:tcPr>
            <w:tcW w:w="540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</w:tcPr>
          <w:p w:rsidR="00873699" w:rsidRPr="00825FB9" w:rsidRDefault="00873699" w:rsidP="00825F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5FB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VII</w:t>
            </w:r>
            <w:r w:rsidRPr="00825FB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семестр </w:t>
            </w:r>
          </w:p>
        </w:tc>
        <w:tc>
          <w:tcPr>
            <w:tcW w:w="2778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8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3" w:type="dxa"/>
            <w:vAlign w:val="center"/>
          </w:tcPr>
          <w:p w:rsidR="00873699" w:rsidRPr="00825FB9" w:rsidRDefault="00873699" w:rsidP="00825F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5FB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40</w:t>
            </w:r>
          </w:p>
        </w:tc>
      </w:tr>
      <w:tr w:rsidR="00873699" w:rsidRPr="00825FB9">
        <w:tc>
          <w:tcPr>
            <w:tcW w:w="540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60" w:type="dxa"/>
          </w:tcPr>
          <w:p w:rsidR="00873699" w:rsidRPr="00825FB9" w:rsidRDefault="00873699" w:rsidP="00825FB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Композиция на тему «</w:t>
            </w:r>
            <w:r w:rsidRPr="00825FB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Птица счастья</w:t>
            </w:r>
            <w:r w:rsidRPr="00825F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778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Самостоятельное завершение работы над композицией. Выполнение паспарту.   Подготовка завершенной работы к экспонированию</w:t>
            </w:r>
          </w:p>
        </w:tc>
        <w:tc>
          <w:tcPr>
            <w:tcW w:w="2698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Анализ выполненной работы и выбор способа ее оформления.</w:t>
            </w:r>
          </w:p>
        </w:tc>
        <w:tc>
          <w:tcPr>
            <w:tcW w:w="953" w:type="dxa"/>
            <w:vAlign w:val="center"/>
          </w:tcPr>
          <w:p w:rsidR="00873699" w:rsidRPr="00825FB9" w:rsidRDefault="00873699" w:rsidP="00825F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873699" w:rsidRPr="00825FB9">
        <w:tc>
          <w:tcPr>
            <w:tcW w:w="540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60" w:type="dxa"/>
          </w:tcPr>
          <w:p w:rsidR="00873699" w:rsidRPr="00825FB9" w:rsidRDefault="00873699" w:rsidP="00825FB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Композиция на тему «Пейзаж»</w:t>
            </w:r>
          </w:p>
        </w:tc>
        <w:tc>
          <w:tcPr>
            <w:tcW w:w="2778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Самостоятельное завершение работы над композицией. Выполнение паспарту.   Подготовка завершенной работы к экспонированию</w:t>
            </w:r>
          </w:p>
        </w:tc>
        <w:tc>
          <w:tcPr>
            <w:tcW w:w="2698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Анализ выполненной работы и выбор способа ее оформления.</w:t>
            </w:r>
          </w:p>
        </w:tc>
        <w:tc>
          <w:tcPr>
            <w:tcW w:w="953" w:type="dxa"/>
            <w:vAlign w:val="center"/>
          </w:tcPr>
          <w:p w:rsidR="00873699" w:rsidRPr="00825FB9" w:rsidRDefault="00873699" w:rsidP="00825F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873699" w:rsidRPr="00825FB9">
        <w:tc>
          <w:tcPr>
            <w:tcW w:w="540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60" w:type="dxa"/>
          </w:tcPr>
          <w:p w:rsidR="00873699" w:rsidRPr="00825FB9" w:rsidRDefault="00873699" w:rsidP="00825FB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Композиция на тему «Впечатление»</w:t>
            </w:r>
          </w:p>
        </w:tc>
        <w:tc>
          <w:tcPr>
            <w:tcW w:w="2778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Самостоятельное завершение работы над композицией. Выполнение паспарту.   Подготовка завершенной работы к экспонированию</w:t>
            </w:r>
          </w:p>
        </w:tc>
        <w:tc>
          <w:tcPr>
            <w:tcW w:w="2698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Анализ выполненной работы и выбор способа ее оформления.</w:t>
            </w:r>
          </w:p>
        </w:tc>
        <w:tc>
          <w:tcPr>
            <w:tcW w:w="953" w:type="dxa"/>
            <w:vAlign w:val="center"/>
          </w:tcPr>
          <w:p w:rsidR="00873699" w:rsidRPr="00825FB9" w:rsidRDefault="00873699" w:rsidP="00825F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873699" w:rsidRPr="00825FB9">
        <w:tc>
          <w:tcPr>
            <w:tcW w:w="540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060" w:type="dxa"/>
          </w:tcPr>
          <w:p w:rsidR="00873699" w:rsidRPr="00825FB9" w:rsidRDefault="00873699" w:rsidP="00825FB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Композиция на тему «Экология»</w:t>
            </w:r>
          </w:p>
        </w:tc>
        <w:tc>
          <w:tcPr>
            <w:tcW w:w="2778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Самостоятельное завершение работы над композицией. Выполнение паспарту.   Подготовка завершенной работы к экспонированию</w:t>
            </w:r>
          </w:p>
        </w:tc>
        <w:tc>
          <w:tcPr>
            <w:tcW w:w="2698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Анализ выполненной работы и выбор способа ее оформления.</w:t>
            </w:r>
          </w:p>
        </w:tc>
        <w:tc>
          <w:tcPr>
            <w:tcW w:w="953" w:type="dxa"/>
            <w:vAlign w:val="center"/>
          </w:tcPr>
          <w:p w:rsidR="00873699" w:rsidRPr="00825FB9" w:rsidRDefault="00873699" w:rsidP="00825F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873699" w:rsidRPr="00825FB9">
        <w:tc>
          <w:tcPr>
            <w:tcW w:w="540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</w:tcPr>
          <w:p w:rsidR="00873699" w:rsidRPr="00825FB9" w:rsidRDefault="00873699" w:rsidP="00825F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5FB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VIII</w:t>
            </w:r>
            <w:r w:rsidRPr="00825FB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семестр </w:t>
            </w:r>
          </w:p>
        </w:tc>
        <w:tc>
          <w:tcPr>
            <w:tcW w:w="2778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8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3" w:type="dxa"/>
            <w:vAlign w:val="center"/>
          </w:tcPr>
          <w:p w:rsidR="00873699" w:rsidRPr="00825FB9" w:rsidRDefault="00873699" w:rsidP="00825F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5FB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27</w:t>
            </w:r>
          </w:p>
        </w:tc>
      </w:tr>
      <w:tr w:rsidR="00873699" w:rsidRPr="00825FB9">
        <w:tc>
          <w:tcPr>
            <w:tcW w:w="540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60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Выполнение ряда композиций на свободную тему.</w:t>
            </w:r>
          </w:p>
        </w:tc>
        <w:tc>
          <w:tcPr>
            <w:tcW w:w="2778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Самостоятельное завершение работы над композициями. Выполнение паспарту.   Подготовка завершенных работ к экспонированию.</w:t>
            </w:r>
          </w:p>
        </w:tc>
        <w:tc>
          <w:tcPr>
            <w:tcW w:w="2698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Анализ выполненной работы и выбор способа ее оформления.</w:t>
            </w:r>
          </w:p>
        </w:tc>
        <w:tc>
          <w:tcPr>
            <w:tcW w:w="953" w:type="dxa"/>
            <w:vAlign w:val="center"/>
          </w:tcPr>
          <w:p w:rsidR="00873699" w:rsidRPr="00825FB9" w:rsidRDefault="00873699" w:rsidP="00825F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5FB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</w:tr>
      <w:tr w:rsidR="00873699" w:rsidRPr="00825FB9">
        <w:tc>
          <w:tcPr>
            <w:tcW w:w="540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</w:tcPr>
          <w:p w:rsidR="00873699" w:rsidRPr="00825FB9" w:rsidRDefault="00873699" w:rsidP="00825FB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5FB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2778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8" w:type="dxa"/>
          </w:tcPr>
          <w:p w:rsidR="00873699" w:rsidRPr="00825FB9" w:rsidRDefault="00873699" w:rsidP="00825F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3" w:type="dxa"/>
            <w:vAlign w:val="center"/>
          </w:tcPr>
          <w:p w:rsidR="00873699" w:rsidRPr="00825FB9" w:rsidRDefault="00873699" w:rsidP="00825F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5FB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277</w:t>
            </w:r>
          </w:p>
        </w:tc>
      </w:tr>
    </w:tbl>
    <w:p w:rsidR="00873699" w:rsidRPr="002F64B7" w:rsidRDefault="00873699" w:rsidP="002F64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873699" w:rsidRPr="002F64B7" w:rsidRDefault="00873699" w:rsidP="002F64B7">
      <w:pPr>
        <w:spacing w:after="0" w:line="240" w:lineRule="auto"/>
        <w:rPr>
          <w:sz w:val="24"/>
          <w:szCs w:val="24"/>
          <w:lang w:eastAsia="ru-RU"/>
        </w:rPr>
      </w:pPr>
    </w:p>
    <w:p w:rsidR="00873699" w:rsidRPr="002F64B7" w:rsidRDefault="00873699" w:rsidP="002F64B7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2F64B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10. Перечень основной и дополнительной учебной литературы. </w:t>
      </w:r>
    </w:p>
    <w:p w:rsidR="00873699" w:rsidRDefault="00873699" w:rsidP="002F64B7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73699" w:rsidRPr="002F64B7" w:rsidRDefault="00873699" w:rsidP="002F64B7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F64B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Основная:</w:t>
      </w:r>
    </w:p>
    <w:p w:rsidR="00873699" w:rsidRDefault="00873699" w:rsidP="002F64B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873699" w:rsidRPr="0089408B" w:rsidRDefault="00873699" w:rsidP="0089408B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9408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Виноградова, Г.Г. Уроки рисования с натуры. Пособие для учителей. – </w:t>
      </w:r>
    </w:p>
    <w:p w:rsidR="00873699" w:rsidRPr="0089408B" w:rsidRDefault="00873699" w:rsidP="0089408B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eastAsia="ru-RU"/>
        </w:rPr>
      </w:pPr>
      <w:r w:rsidRPr="0089408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М.: Просвещение, 1989</w:t>
      </w:r>
    </w:p>
    <w:p w:rsidR="00873699" w:rsidRPr="0089408B" w:rsidRDefault="00873699" w:rsidP="0089408B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9408B">
        <w:rPr>
          <w:rFonts w:ascii="Times New Roman" w:hAnsi="Times New Roman" w:cs="Times New Roman"/>
          <w:color w:val="000000"/>
          <w:spacing w:val="3"/>
          <w:sz w:val="28"/>
          <w:szCs w:val="28"/>
          <w:lang w:eastAsia="ru-RU"/>
        </w:rPr>
        <w:t>Претте, М.К.; Кальпадо, А. Творчество и выражение.-М:</w:t>
      </w:r>
      <w:r w:rsidRPr="0089408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1995</w:t>
      </w:r>
    </w:p>
    <w:p w:rsidR="00873699" w:rsidRPr="0089408B" w:rsidRDefault="00873699" w:rsidP="0089408B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9408B"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Дитмар, К.В.     Хочу узнать и нарисовать тебя, мир. </w:t>
      </w:r>
      <w:r w:rsidRPr="0089408B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Книга для учителя. -</w:t>
      </w:r>
      <w:r w:rsidRPr="0089408B">
        <w:rPr>
          <w:rFonts w:ascii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М:</w:t>
      </w:r>
      <w:r w:rsidRPr="0089408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1993</w:t>
      </w:r>
    </w:p>
    <w:p w:rsidR="00873699" w:rsidRPr="0089408B" w:rsidRDefault="00873699" w:rsidP="0089408B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9408B">
        <w:rPr>
          <w:rFonts w:ascii="Times New Roman" w:hAnsi="Times New Roman" w:cs="Times New Roman"/>
          <w:sz w:val="28"/>
          <w:szCs w:val="28"/>
          <w:lang w:eastAsia="ru-RU"/>
        </w:rPr>
        <w:t>Дворкина, И.  Гобелен за 10 вечеров…- М: 2000.</w:t>
      </w:r>
    </w:p>
    <w:p w:rsidR="00873699" w:rsidRPr="0089408B" w:rsidRDefault="00873699" w:rsidP="0089408B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9408B">
        <w:rPr>
          <w:rFonts w:ascii="Times New Roman" w:hAnsi="Times New Roman" w:cs="Times New Roman"/>
          <w:sz w:val="28"/>
          <w:szCs w:val="28"/>
          <w:lang w:eastAsia="ru-RU"/>
        </w:rPr>
        <w:t>Улица Гобеленов.-Вира-М.: 2008</w:t>
      </w:r>
    </w:p>
    <w:p w:rsidR="00873699" w:rsidRPr="0089408B" w:rsidRDefault="00873699" w:rsidP="0089408B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9408B">
        <w:rPr>
          <w:rFonts w:ascii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Стриженова, Т. Эдит Вигнере. </w:t>
      </w:r>
      <w:r w:rsidRPr="0089408B">
        <w:rPr>
          <w:rFonts w:ascii="Times New Roman" w:hAnsi="Times New Roman" w:cs="Times New Roman"/>
          <w:color w:val="000000"/>
          <w:spacing w:val="1"/>
          <w:sz w:val="28"/>
          <w:szCs w:val="28"/>
          <w:lang w:eastAsia="ru-RU"/>
        </w:rPr>
        <w:t>Фотоальбом. М.: 1989</w:t>
      </w:r>
    </w:p>
    <w:p w:rsidR="00873699" w:rsidRPr="0089408B" w:rsidRDefault="00873699" w:rsidP="0089408B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9408B">
        <w:rPr>
          <w:rFonts w:ascii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Стриженова, Т.  Гиви Кандарели.   Гобелен. </w:t>
      </w:r>
      <w:r w:rsidRPr="0089408B">
        <w:rPr>
          <w:rFonts w:ascii="Times New Roman" w:hAnsi="Times New Roman" w:cs="Times New Roman"/>
          <w:color w:val="000000"/>
          <w:spacing w:val="4"/>
          <w:sz w:val="28"/>
          <w:szCs w:val="28"/>
          <w:lang w:eastAsia="ru-RU"/>
        </w:rPr>
        <w:t>Альбом. -М.:1989</w:t>
      </w:r>
    </w:p>
    <w:p w:rsidR="00873699" w:rsidRPr="0089408B" w:rsidRDefault="00873699" w:rsidP="0089408B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9408B">
        <w:rPr>
          <w:rFonts w:ascii="Times New Roman" w:hAnsi="Times New Roman" w:cs="Times New Roman"/>
          <w:color w:val="000000"/>
          <w:spacing w:val="2"/>
          <w:sz w:val="28"/>
          <w:szCs w:val="28"/>
          <w:lang w:eastAsia="ru-RU"/>
        </w:rPr>
        <w:t>Стриженова, Т.   Рудольф Хеймрат. Гобелен. Альбом. -М.:1989</w:t>
      </w:r>
    </w:p>
    <w:p w:rsidR="00873699" w:rsidRPr="0089408B" w:rsidRDefault="00873699" w:rsidP="0089408B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9408B">
        <w:rPr>
          <w:rFonts w:ascii="Times New Roman" w:hAnsi="Times New Roman" w:cs="Times New Roman"/>
          <w:color w:val="000000"/>
          <w:spacing w:val="1"/>
          <w:sz w:val="28"/>
          <w:szCs w:val="28"/>
          <w:lang w:eastAsia="ru-RU"/>
        </w:rPr>
        <w:t>Прокофьев, В.В.  Французские шпалеры. -</w:t>
      </w:r>
      <w:r w:rsidRPr="0089408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М.:1997</w:t>
      </w:r>
    </w:p>
    <w:p w:rsidR="00873699" w:rsidRPr="0089408B" w:rsidRDefault="00873699" w:rsidP="0089408B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9408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Козлов, В.Н.   Основы художественного оформления текстильных </w:t>
      </w:r>
      <w:r w:rsidRPr="0089408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изделий. - М.:1981</w:t>
      </w:r>
    </w:p>
    <w:p w:rsidR="00873699" w:rsidRDefault="00873699" w:rsidP="00510071">
      <w:pPr>
        <w:pStyle w:val="NormalWeb"/>
        <w:ind w:left="284"/>
      </w:pPr>
    </w:p>
    <w:p w:rsidR="00873699" w:rsidRDefault="00873699" w:rsidP="00510071">
      <w:pPr>
        <w:pStyle w:val="NormalWeb"/>
        <w:ind w:left="284"/>
      </w:pPr>
      <w:r w:rsidRPr="00B317B1">
        <w:t>Дополнительная:</w:t>
      </w:r>
    </w:p>
    <w:p w:rsidR="00873699" w:rsidRPr="00B317B1" w:rsidRDefault="00873699" w:rsidP="00510071">
      <w:pPr>
        <w:pStyle w:val="NormalWeb"/>
        <w:ind w:left="284"/>
      </w:pPr>
    </w:p>
    <w:p w:rsidR="00873699" w:rsidRPr="00510071" w:rsidRDefault="00873699" w:rsidP="00510071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10071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Сокольникова, Н.М.   Основы живописи. -М.:1998</w:t>
      </w:r>
    </w:p>
    <w:p w:rsidR="00873699" w:rsidRPr="00510071" w:rsidRDefault="00873699" w:rsidP="00510071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10071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Сокольникова Н.М.   Основы рисунка. –</w:t>
      </w:r>
      <w:r w:rsidRPr="00510071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М:1998</w:t>
      </w:r>
    </w:p>
    <w:p w:rsidR="00873699" w:rsidRPr="00B317B1" w:rsidRDefault="00873699" w:rsidP="00510071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   3.</w:t>
      </w:r>
      <w:r w:rsidRPr="0089408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Сокольникова Н.М. Основы композиции-М.:1998</w:t>
      </w:r>
    </w:p>
    <w:p w:rsidR="00873699" w:rsidRPr="0089408B" w:rsidRDefault="00873699" w:rsidP="00510071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4.</w:t>
      </w:r>
      <w:r w:rsidRPr="00B317B1">
        <w:rPr>
          <w:rFonts w:ascii="Times New Roman" w:hAnsi="Times New Roman" w:cs="Times New Roman"/>
          <w:sz w:val="28"/>
          <w:szCs w:val="28"/>
        </w:rPr>
        <w:t>Вийранд,Т.О. Молодеж</w:t>
      </w:r>
      <w:r>
        <w:rPr>
          <w:rFonts w:ascii="Times New Roman" w:hAnsi="Times New Roman" w:cs="Times New Roman"/>
          <w:sz w:val="28"/>
          <w:szCs w:val="28"/>
        </w:rPr>
        <w:t>и об искусстве.-Т.:Кунст.,2001.</w:t>
      </w:r>
    </w:p>
    <w:p w:rsidR="00873699" w:rsidRDefault="00873699" w:rsidP="00B317B1">
      <w:pPr>
        <w:pStyle w:val="NormalWeb"/>
        <w:rPr>
          <w:lang w:eastAsia="ru-RU"/>
        </w:rPr>
      </w:pPr>
    </w:p>
    <w:p w:rsidR="00873699" w:rsidRPr="00B317B1" w:rsidRDefault="00873699" w:rsidP="00B317B1">
      <w:pPr>
        <w:spacing w:line="240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317B1">
        <w:rPr>
          <w:rFonts w:ascii="Times New Roman" w:hAnsi="Times New Roman" w:cs="Times New Roman"/>
          <w:sz w:val="28"/>
          <w:szCs w:val="28"/>
        </w:rPr>
        <w:t>.</w:t>
      </w:r>
    </w:p>
    <w:p w:rsidR="00873699" w:rsidRPr="002F64B7" w:rsidRDefault="00873699" w:rsidP="002F64B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873699" w:rsidRPr="002F64B7" w:rsidRDefault="00873699" w:rsidP="007316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sectPr w:rsidR="00873699" w:rsidRPr="002F64B7" w:rsidSect="006A69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Verdana"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D415B"/>
    <w:multiLevelType w:val="hybridMultilevel"/>
    <w:tmpl w:val="8CBA262E"/>
    <w:lvl w:ilvl="0" w:tplc="8F809090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  <w:bCs w:val="0"/>
        <w:sz w:val="26"/>
        <w:szCs w:val="26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7BB4C1C"/>
    <w:multiLevelType w:val="hybridMultilevel"/>
    <w:tmpl w:val="A838F6A4"/>
    <w:lvl w:ilvl="0" w:tplc="C8DC5EAE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sz w:val="26"/>
        <w:szCs w:val="26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092407"/>
    <w:multiLevelType w:val="hybridMultilevel"/>
    <w:tmpl w:val="634A98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6440FE"/>
    <w:multiLevelType w:val="multilevel"/>
    <w:tmpl w:val="34C4B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E4F034F"/>
    <w:multiLevelType w:val="hybridMultilevel"/>
    <w:tmpl w:val="E5C0A36A"/>
    <w:lvl w:ilvl="0" w:tplc="BBC612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28B22C9"/>
    <w:multiLevelType w:val="multilevel"/>
    <w:tmpl w:val="33CEF504"/>
    <w:lvl w:ilvl="0">
      <w:start w:val="4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140"/>
        </w:tabs>
        <w:ind w:left="114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560"/>
        </w:tabs>
        <w:ind w:left="156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60"/>
        </w:tabs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540"/>
        </w:tabs>
        <w:ind w:left="3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740"/>
        </w:tabs>
        <w:ind w:left="47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520"/>
        </w:tabs>
        <w:ind w:left="5520" w:hanging="2160"/>
      </w:pPr>
      <w:rPr>
        <w:rFonts w:hint="default"/>
      </w:rPr>
    </w:lvl>
  </w:abstractNum>
  <w:abstractNum w:abstractNumId="6">
    <w:nsid w:val="4C620154"/>
    <w:multiLevelType w:val="hybridMultilevel"/>
    <w:tmpl w:val="5B8EC7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50047D3A"/>
    <w:multiLevelType w:val="hybridMultilevel"/>
    <w:tmpl w:val="59E071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92332EC"/>
    <w:multiLevelType w:val="hybridMultilevel"/>
    <w:tmpl w:val="4996955A"/>
    <w:lvl w:ilvl="0" w:tplc="1E421B22">
      <w:start w:val="1"/>
      <w:numFmt w:val="decimal"/>
      <w:lvlText w:val="%1."/>
      <w:lvlJc w:val="left"/>
      <w:pPr>
        <w:ind w:left="630" w:hanging="360"/>
      </w:pPr>
      <w:rPr>
        <w:rFonts w:hint="default"/>
        <w:color w:val="000000"/>
      </w:rPr>
    </w:lvl>
    <w:lvl w:ilvl="1" w:tplc="04190019">
      <w:start w:val="1"/>
      <w:numFmt w:val="lowerLetter"/>
      <w:lvlText w:val="%2."/>
      <w:lvlJc w:val="left"/>
      <w:pPr>
        <w:ind w:left="1350" w:hanging="360"/>
      </w:pPr>
    </w:lvl>
    <w:lvl w:ilvl="2" w:tplc="0419001B">
      <w:start w:val="1"/>
      <w:numFmt w:val="lowerRoman"/>
      <w:lvlText w:val="%3."/>
      <w:lvlJc w:val="right"/>
      <w:pPr>
        <w:ind w:left="2070" w:hanging="180"/>
      </w:pPr>
    </w:lvl>
    <w:lvl w:ilvl="3" w:tplc="0419000F">
      <w:start w:val="1"/>
      <w:numFmt w:val="decimal"/>
      <w:lvlText w:val="%4."/>
      <w:lvlJc w:val="left"/>
      <w:pPr>
        <w:ind w:left="2790" w:hanging="360"/>
      </w:pPr>
    </w:lvl>
    <w:lvl w:ilvl="4" w:tplc="04190019">
      <w:start w:val="1"/>
      <w:numFmt w:val="lowerLetter"/>
      <w:lvlText w:val="%5."/>
      <w:lvlJc w:val="left"/>
      <w:pPr>
        <w:ind w:left="3510" w:hanging="360"/>
      </w:pPr>
    </w:lvl>
    <w:lvl w:ilvl="5" w:tplc="0419001B">
      <w:start w:val="1"/>
      <w:numFmt w:val="lowerRoman"/>
      <w:lvlText w:val="%6."/>
      <w:lvlJc w:val="right"/>
      <w:pPr>
        <w:ind w:left="4230" w:hanging="180"/>
      </w:pPr>
    </w:lvl>
    <w:lvl w:ilvl="6" w:tplc="0419000F">
      <w:start w:val="1"/>
      <w:numFmt w:val="decimal"/>
      <w:lvlText w:val="%7."/>
      <w:lvlJc w:val="left"/>
      <w:pPr>
        <w:ind w:left="4950" w:hanging="360"/>
      </w:pPr>
    </w:lvl>
    <w:lvl w:ilvl="7" w:tplc="04190019">
      <w:start w:val="1"/>
      <w:numFmt w:val="lowerLetter"/>
      <w:lvlText w:val="%8."/>
      <w:lvlJc w:val="left"/>
      <w:pPr>
        <w:ind w:left="5670" w:hanging="360"/>
      </w:pPr>
    </w:lvl>
    <w:lvl w:ilvl="8" w:tplc="0419001B">
      <w:start w:val="1"/>
      <w:numFmt w:val="lowerRoman"/>
      <w:lvlText w:val="%9."/>
      <w:lvlJc w:val="right"/>
      <w:pPr>
        <w:ind w:left="6390" w:hanging="18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6"/>
  </w:num>
  <w:num w:numId="4">
    <w:abstractNumId w:val="0"/>
  </w:num>
  <w:num w:numId="5">
    <w:abstractNumId w:val="2"/>
  </w:num>
  <w:num w:numId="6">
    <w:abstractNumId w:val="1"/>
  </w:num>
  <w:num w:numId="7">
    <w:abstractNumId w:val="7"/>
  </w:num>
  <w:num w:numId="8">
    <w:abstractNumId w:val="5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31613"/>
    <w:rsid w:val="00006BE8"/>
    <w:rsid w:val="000166F2"/>
    <w:rsid w:val="00044736"/>
    <w:rsid w:val="00063F8D"/>
    <w:rsid w:val="000A3793"/>
    <w:rsid w:val="000C2C2E"/>
    <w:rsid w:val="000E1519"/>
    <w:rsid w:val="001236CE"/>
    <w:rsid w:val="001312FD"/>
    <w:rsid w:val="00143685"/>
    <w:rsid w:val="00150839"/>
    <w:rsid w:val="001569D9"/>
    <w:rsid w:val="001843C5"/>
    <w:rsid w:val="00197F04"/>
    <w:rsid w:val="001B03D6"/>
    <w:rsid w:val="001B76C8"/>
    <w:rsid w:val="001C6E33"/>
    <w:rsid w:val="001F593F"/>
    <w:rsid w:val="001F7A0B"/>
    <w:rsid w:val="0020319B"/>
    <w:rsid w:val="00207677"/>
    <w:rsid w:val="00212859"/>
    <w:rsid w:val="0021771F"/>
    <w:rsid w:val="002316BD"/>
    <w:rsid w:val="00242BFE"/>
    <w:rsid w:val="00262423"/>
    <w:rsid w:val="00283417"/>
    <w:rsid w:val="002A4488"/>
    <w:rsid w:val="002A63AB"/>
    <w:rsid w:val="002D0ADA"/>
    <w:rsid w:val="002E5474"/>
    <w:rsid w:val="002E5E7A"/>
    <w:rsid w:val="002F64B7"/>
    <w:rsid w:val="003004CB"/>
    <w:rsid w:val="00326B44"/>
    <w:rsid w:val="003340F9"/>
    <w:rsid w:val="003375D8"/>
    <w:rsid w:val="003509B5"/>
    <w:rsid w:val="00383BE0"/>
    <w:rsid w:val="003B19E9"/>
    <w:rsid w:val="003B61F6"/>
    <w:rsid w:val="003E3577"/>
    <w:rsid w:val="004419DF"/>
    <w:rsid w:val="004437CC"/>
    <w:rsid w:val="00493934"/>
    <w:rsid w:val="004C7B93"/>
    <w:rsid w:val="004E04D3"/>
    <w:rsid w:val="004E2D15"/>
    <w:rsid w:val="004E4BBA"/>
    <w:rsid w:val="004F09CD"/>
    <w:rsid w:val="004F57A0"/>
    <w:rsid w:val="00510071"/>
    <w:rsid w:val="00512047"/>
    <w:rsid w:val="00523CD5"/>
    <w:rsid w:val="005555D4"/>
    <w:rsid w:val="00566320"/>
    <w:rsid w:val="00577C08"/>
    <w:rsid w:val="0058221A"/>
    <w:rsid w:val="0059299D"/>
    <w:rsid w:val="00593E9C"/>
    <w:rsid w:val="005C353E"/>
    <w:rsid w:val="00613914"/>
    <w:rsid w:val="00664571"/>
    <w:rsid w:val="00696262"/>
    <w:rsid w:val="006A6918"/>
    <w:rsid w:val="006D46B7"/>
    <w:rsid w:val="006D51AA"/>
    <w:rsid w:val="006D585E"/>
    <w:rsid w:val="00707906"/>
    <w:rsid w:val="00731613"/>
    <w:rsid w:val="007931BC"/>
    <w:rsid w:val="00794DBF"/>
    <w:rsid w:val="00795417"/>
    <w:rsid w:val="007B5EF9"/>
    <w:rsid w:val="007D27F5"/>
    <w:rsid w:val="007D64C6"/>
    <w:rsid w:val="007E1491"/>
    <w:rsid w:val="007F6135"/>
    <w:rsid w:val="00814A13"/>
    <w:rsid w:val="00816D64"/>
    <w:rsid w:val="00825FB9"/>
    <w:rsid w:val="00841021"/>
    <w:rsid w:val="008553F5"/>
    <w:rsid w:val="00873699"/>
    <w:rsid w:val="00873803"/>
    <w:rsid w:val="00885D0E"/>
    <w:rsid w:val="0089408B"/>
    <w:rsid w:val="008A6749"/>
    <w:rsid w:val="008B3DBD"/>
    <w:rsid w:val="00917DE7"/>
    <w:rsid w:val="00937F98"/>
    <w:rsid w:val="00944CD6"/>
    <w:rsid w:val="00961CA6"/>
    <w:rsid w:val="009629FC"/>
    <w:rsid w:val="009A145F"/>
    <w:rsid w:val="009B5D64"/>
    <w:rsid w:val="009C0E32"/>
    <w:rsid w:val="009D0E0E"/>
    <w:rsid w:val="009E3B5D"/>
    <w:rsid w:val="009E3C9E"/>
    <w:rsid w:val="00A03816"/>
    <w:rsid w:val="00A04FE8"/>
    <w:rsid w:val="00A11C32"/>
    <w:rsid w:val="00A17D03"/>
    <w:rsid w:val="00A32279"/>
    <w:rsid w:val="00A52F14"/>
    <w:rsid w:val="00AB1DEC"/>
    <w:rsid w:val="00AB41E2"/>
    <w:rsid w:val="00AB54E0"/>
    <w:rsid w:val="00AB77B3"/>
    <w:rsid w:val="00AD1D8A"/>
    <w:rsid w:val="00AE14EB"/>
    <w:rsid w:val="00AF5B61"/>
    <w:rsid w:val="00B006EF"/>
    <w:rsid w:val="00B23F58"/>
    <w:rsid w:val="00B3078F"/>
    <w:rsid w:val="00B317B1"/>
    <w:rsid w:val="00B518C8"/>
    <w:rsid w:val="00B65967"/>
    <w:rsid w:val="00B7241E"/>
    <w:rsid w:val="00B838C5"/>
    <w:rsid w:val="00BA400E"/>
    <w:rsid w:val="00BA6717"/>
    <w:rsid w:val="00BC4299"/>
    <w:rsid w:val="00BD18A6"/>
    <w:rsid w:val="00BE2E1B"/>
    <w:rsid w:val="00BE5069"/>
    <w:rsid w:val="00C00CD6"/>
    <w:rsid w:val="00C03223"/>
    <w:rsid w:val="00C12FA6"/>
    <w:rsid w:val="00C26F4F"/>
    <w:rsid w:val="00C72F45"/>
    <w:rsid w:val="00C83FBA"/>
    <w:rsid w:val="00CC1B17"/>
    <w:rsid w:val="00CF06E0"/>
    <w:rsid w:val="00D06383"/>
    <w:rsid w:val="00D36698"/>
    <w:rsid w:val="00D43F16"/>
    <w:rsid w:val="00D4738E"/>
    <w:rsid w:val="00D50C06"/>
    <w:rsid w:val="00D63BD3"/>
    <w:rsid w:val="00D6570D"/>
    <w:rsid w:val="00D70ECF"/>
    <w:rsid w:val="00D9235F"/>
    <w:rsid w:val="00D95225"/>
    <w:rsid w:val="00DB43EE"/>
    <w:rsid w:val="00DB641E"/>
    <w:rsid w:val="00DF7219"/>
    <w:rsid w:val="00E01E11"/>
    <w:rsid w:val="00E17691"/>
    <w:rsid w:val="00E35DF9"/>
    <w:rsid w:val="00E540F5"/>
    <w:rsid w:val="00E55547"/>
    <w:rsid w:val="00E61B75"/>
    <w:rsid w:val="00EA1D9C"/>
    <w:rsid w:val="00EB55C9"/>
    <w:rsid w:val="00EC572F"/>
    <w:rsid w:val="00EE1BF4"/>
    <w:rsid w:val="00F35E12"/>
    <w:rsid w:val="00F415B1"/>
    <w:rsid w:val="00F456D4"/>
    <w:rsid w:val="00F67A3E"/>
    <w:rsid w:val="00FA4DBE"/>
    <w:rsid w:val="00FB4837"/>
    <w:rsid w:val="00FC4A6D"/>
    <w:rsid w:val="00FE50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nhideWhenUsed="0"/>
    <w:lsdException w:name="caption" w:uiPriority="35" w:qFormat="1"/>
    <w:lsdException w:name="footnote reference" w:unhideWhenUsed="0"/>
    <w:lsdException w:name="List" w:unhideWhenUsed="0"/>
    <w:lsdException w:name="List 2" w:unhideWhenUsed="0"/>
    <w:lsdException w:name="Title" w:semiHidden="0" w:uiPriority="10" w:unhideWhenUsed="0" w:qFormat="1"/>
    <w:lsdException w:name="Default Paragraph Font" w:unhideWhenUsed="0"/>
    <w:lsdException w:name="Body Text Indent" w:unhideWhenUsed="0"/>
    <w:lsdException w:name="Subtitle" w:semiHidden="0" w:uiPriority="11" w:unhideWhenUsed="0" w:qFormat="1"/>
    <w:lsdException w:name="Body Text 2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Table Grid 1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6918"/>
    <w:pPr>
      <w:spacing w:after="200" w:line="276" w:lineRule="auto"/>
    </w:pPr>
    <w:rPr>
      <w:rFonts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31613"/>
    <w:pPr>
      <w:keepNext/>
      <w:spacing w:before="240" w:after="60" w:line="240" w:lineRule="auto"/>
      <w:outlineLvl w:val="0"/>
    </w:pPr>
    <w:rPr>
      <w:rFonts w:ascii="Cambria" w:hAnsi="Cambria" w:cs="Cambria"/>
      <w:b/>
      <w:bCs/>
      <w:kern w:val="32"/>
      <w:sz w:val="32"/>
      <w:szCs w:val="32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31613"/>
    <w:rPr>
      <w:rFonts w:ascii="Cambria" w:hAnsi="Cambria" w:cs="Cambria"/>
      <w:b/>
      <w:bCs/>
      <w:kern w:val="32"/>
      <w:sz w:val="32"/>
      <w:szCs w:val="32"/>
      <w:lang w:eastAsia="ru-RU"/>
    </w:rPr>
  </w:style>
  <w:style w:type="table" w:styleId="TableGrid1">
    <w:name w:val="Table Grid 1"/>
    <w:basedOn w:val="TableNormal"/>
    <w:uiPriority w:val="99"/>
    <w:rsid w:val="00731613"/>
    <w:rPr>
      <w:rFonts w:ascii="Times New Roman" w:eastAsia="Times New Roman" w:hAnsi="Times New Roman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ootnoteReference">
    <w:name w:val="footnote reference"/>
    <w:basedOn w:val="DefaultParagraphFont"/>
    <w:uiPriority w:val="99"/>
    <w:semiHidden/>
    <w:rsid w:val="00731613"/>
    <w:rPr>
      <w:vertAlign w:val="superscript"/>
    </w:rPr>
  </w:style>
  <w:style w:type="paragraph" w:styleId="NormalWeb">
    <w:name w:val="Normal (Web)"/>
    <w:aliases w:val="Обычный (Web)"/>
    <w:basedOn w:val="Normal"/>
    <w:autoRedefine/>
    <w:uiPriority w:val="99"/>
    <w:rsid w:val="00B317B1"/>
    <w:pPr>
      <w:autoSpaceDN w:val="0"/>
      <w:spacing w:after="0" w:line="240" w:lineRule="auto"/>
    </w:pPr>
    <w:rPr>
      <w:b/>
      <w:bCs/>
      <w:sz w:val="28"/>
      <w:szCs w:val="28"/>
    </w:rPr>
  </w:style>
  <w:style w:type="paragraph" w:customStyle="1" w:styleId="2">
    <w:name w:val="Знак2"/>
    <w:basedOn w:val="Normal"/>
    <w:uiPriority w:val="99"/>
    <w:rsid w:val="00731613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table" w:styleId="TableGrid">
    <w:name w:val="Table Grid"/>
    <w:basedOn w:val="TableNormal"/>
    <w:uiPriority w:val="99"/>
    <w:rsid w:val="00731613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Стиль"/>
    <w:uiPriority w:val="99"/>
    <w:rsid w:val="00731613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a0">
    <w:name w:val="Знак Знак Знак Знак"/>
    <w:basedOn w:val="Normal"/>
    <w:uiPriority w:val="99"/>
    <w:rsid w:val="00731613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List">
    <w:name w:val="List"/>
    <w:basedOn w:val="Normal"/>
    <w:uiPriority w:val="99"/>
    <w:rsid w:val="00731613"/>
    <w:pPr>
      <w:spacing w:after="0" w:line="240" w:lineRule="auto"/>
      <w:ind w:left="283" w:hanging="283"/>
    </w:pPr>
    <w:rPr>
      <w:rFonts w:ascii="Arial" w:eastAsia="Times New Roman" w:hAnsi="Arial" w:cs="Arial"/>
      <w:sz w:val="24"/>
      <w:szCs w:val="24"/>
      <w:lang w:eastAsia="ar-SA"/>
    </w:rPr>
  </w:style>
  <w:style w:type="paragraph" w:styleId="List2">
    <w:name w:val="List 2"/>
    <w:basedOn w:val="Normal"/>
    <w:uiPriority w:val="99"/>
    <w:rsid w:val="00731613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BodyTextIndent">
    <w:name w:val="Body Text Indent"/>
    <w:aliases w:val="текст,Основной текст 1,Основной текст 1 Знак"/>
    <w:basedOn w:val="Normal"/>
    <w:link w:val="BodyTextIndentChar"/>
    <w:uiPriority w:val="99"/>
    <w:rsid w:val="00731613"/>
    <w:pPr>
      <w:spacing w:after="120" w:line="240" w:lineRule="auto"/>
      <w:ind w:left="283"/>
    </w:pPr>
    <w:rPr>
      <w:sz w:val="24"/>
      <w:szCs w:val="24"/>
      <w:lang w:eastAsia="ru-RU"/>
    </w:rPr>
  </w:style>
  <w:style w:type="character" w:customStyle="1" w:styleId="BodyTextIndentChar">
    <w:name w:val="Body Text Indent Char"/>
    <w:aliases w:val="текст Char,Основной текст 1 Char,Основной текст 1 Знак Char"/>
    <w:basedOn w:val="DefaultParagraphFont"/>
    <w:link w:val="BodyTextIndent"/>
    <w:uiPriority w:val="99"/>
    <w:rsid w:val="00731613"/>
    <w:rPr>
      <w:rFonts w:ascii="Times New Roman" w:hAnsi="Times New Roman" w:cs="Times New Roman"/>
      <w:sz w:val="24"/>
      <w:szCs w:val="24"/>
      <w:lang w:eastAsia="ru-RU"/>
    </w:rPr>
  </w:style>
  <w:style w:type="paragraph" w:styleId="BodyText2">
    <w:name w:val="Body Text 2"/>
    <w:basedOn w:val="Normal"/>
    <w:link w:val="BodyText2Char"/>
    <w:uiPriority w:val="99"/>
    <w:rsid w:val="00731613"/>
    <w:pPr>
      <w:spacing w:after="120" w:line="480" w:lineRule="auto"/>
    </w:pPr>
    <w:rPr>
      <w:sz w:val="24"/>
      <w:szCs w:val="24"/>
      <w:lang w:eastAsia="ru-RU"/>
    </w:rPr>
  </w:style>
  <w:style w:type="character" w:customStyle="1" w:styleId="BodyText2Char">
    <w:name w:val="Body Text 2 Char"/>
    <w:basedOn w:val="DefaultParagraphFont"/>
    <w:link w:val="BodyText2"/>
    <w:uiPriority w:val="99"/>
    <w:rsid w:val="00731613"/>
    <w:rPr>
      <w:rFonts w:ascii="Times New Roman" w:hAnsi="Times New Roman" w:cs="Times New Roman"/>
      <w:sz w:val="24"/>
      <w:szCs w:val="24"/>
      <w:lang w:eastAsia="ru-RU"/>
    </w:rPr>
  </w:style>
  <w:style w:type="paragraph" w:styleId="FootnoteText">
    <w:name w:val="footnote text"/>
    <w:basedOn w:val="Normal"/>
    <w:link w:val="FootnoteTextChar"/>
    <w:uiPriority w:val="99"/>
    <w:semiHidden/>
    <w:rsid w:val="00731613"/>
    <w:pPr>
      <w:spacing w:after="0" w:line="240" w:lineRule="auto"/>
    </w:pPr>
    <w:rPr>
      <w:rFonts w:ascii="Arial" w:hAnsi="Arial" w:cs="Arial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31613"/>
    <w:rPr>
      <w:rFonts w:ascii="Arial" w:hAnsi="Arial" w:cs="Arial"/>
      <w:sz w:val="20"/>
      <w:szCs w:val="20"/>
      <w:lang w:eastAsia="ar-SA" w:bidi="ar-SA"/>
    </w:rPr>
  </w:style>
  <w:style w:type="table" w:customStyle="1" w:styleId="1">
    <w:name w:val="Сетка таблицы1"/>
    <w:uiPriority w:val="99"/>
    <w:rsid w:val="009A145F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510071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0238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8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24</TotalTime>
  <Pages>25</Pages>
  <Words>7029</Words>
  <Characters>-32766</Characters>
  <Application>Microsoft Office Outlook</Application>
  <DocSecurity>0</DocSecurity>
  <Lines>0</Lines>
  <Paragraphs>0</Paragraphs>
  <ScaleCrop>false</ScaleCrop>
  <Company>NOKI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Delorin</dc:creator>
  <cp:keywords/>
  <dc:description/>
  <cp:lastModifiedBy>a</cp:lastModifiedBy>
  <cp:revision>12</cp:revision>
  <cp:lastPrinted>2003-12-31T22:18:00Z</cp:lastPrinted>
  <dcterms:created xsi:type="dcterms:W3CDTF">2017-11-12T17:25:00Z</dcterms:created>
  <dcterms:modified xsi:type="dcterms:W3CDTF">2004-01-01T00:08:00Z</dcterms:modified>
</cp:coreProperties>
</file>